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637"/>
        <w:gridCol w:w="3144"/>
      </w:tblGrid>
      <w:tr w:rsidR="0016320A" w:rsidRPr="00AC58CE" w14:paraId="6A694F98" w14:textId="77777777">
        <w:trPr>
          <w:trHeight w:hRule="exact" w:val="1814"/>
        </w:trPr>
        <w:tc>
          <w:tcPr>
            <w:tcW w:w="6803" w:type="dxa"/>
          </w:tcPr>
          <w:p w14:paraId="7F2168BF" w14:textId="77777777" w:rsidR="0016320A" w:rsidRPr="00B32CD1" w:rsidRDefault="002E25AC" w:rsidP="00457F00">
            <w:pPr>
              <w:pStyle w:val="Firmenname"/>
              <w:rPr>
                <w:rFonts w:ascii="voestalpine Medium" w:hAnsi="voestalpine Medium"/>
                <w:b w:val="0"/>
                <w:sz w:val="22"/>
                <w:szCs w:val="22"/>
              </w:rPr>
            </w:pPr>
            <w:bookmarkStart w:id="0" w:name="docFirmenname"/>
            <w:r>
              <w:rPr>
                <w:rFonts w:ascii="voestalpine Medium" w:hAnsi="voestalpine Medium"/>
                <w:b w:val="0"/>
                <w:sz w:val="22"/>
                <w:szCs w:val="22"/>
              </w:rPr>
              <w:t>voestalpine Deutschland GmbH</w:t>
            </w:r>
            <w:bookmarkEnd w:id="0"/>
          </w:p>
        </w:tc>
        <w:tc>
          <w:tcPr>
            <w:tcW w:w="3175" w:type="dxa"/>
            <w:vMerge w:val="restart"/>
          </w:tcPr>
          <w:p w14:paraId="3FBC60B3"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Wilhelm-Wagenfeld-Str. 26</w:t>
            </w:r>
          </w:p>
          <w:p w14:paraId="38D6806E"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80807 München, Deutschland</w:t>
            </w:r>
          </w:p>
          <w:p w14:paraId="1809C7CB"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T. +49/89/578 35-0</w:t>
            </w:r>
          </w:p>
          <w:p w14:paraId="4A426354"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F. +49/89/578 35-232</w:t>
            </w:r>
          </w:p>
          <w:p w14:paraId="6FE96A46"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www.voestalpine.com/eurostahl</w:t>
            </w:r>
          </w:p>
          <w:p w14:paraId="689EFAAF" w14:textId="77777777" w:rsidR="002E25AC" w:rsidRDefault="002E25AC" w:rsidP="006A083F">
            <w:pPr>
              <w:pStyle w:val="Adressblock"/>
              <w:rPr>
                <w:rFonts w:ascii="voestalpine Light" w:hAnsi="voestalpine Light"/>
                <w:sz w:val="15"/>
                <w:szCs w:val="15"/>
                <w:lang w:val="de-DE"/>
              </w:rPr>
            </w:pPr>
          </w:p>
          <w:p w14:paraId="36040423"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Rechtsform: GmbH</w:t>
            </w:r>
          </w:p>
          <w:p w14:paraId="531F7028"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Sitz: München/Germany</w:t>
            </w:r>
          </w:p>
          <w:p w14:paraId="781E8645"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HRB 154495 Registergericht München</w:t>
            </w:r>
          </w:p>
          <w:p w14:paraId="4611F9CE"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UID Nr. DE 814214157</w:t>
            </w:r>
          </w:p>
          <w:p w14:paraId="3AA92DAD"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 xml:space="preserve">Bank: HypoVereinsbank, </w:t>
            </w:r>
          </w:p>
          <w:p w14:paraId="074A1786"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Kto. 20916389, BLZ 302 201 90</w:t>
            </w:r>
          </w:p>
          <w:p w14:paraId="407522B5"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IBAN DE95302201900020916389</w:t>
            </w:r>
          </w:p>
          <w:p w14:paraId="68C147FA"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BIC HYVEDEMM414</w:t>
            </w:r>
          </w:p>
          <w:p w14:paraId="59F333EF" w14:textId="77777777" w:rsidR="002E25AC" w:rsidRDefault="002E25AC" w:rsidP="006A083F">
            <w:pPr>
              <w:pStyle w:val="Adressblock"/>
              <w:rPr>
                <w:rFonts w:ascii="voestalpine Light" w:hAnsi="voestalpine Light"/>
                <w:sz w:val="15"/>
                <w:szCs w:val="15"/>
                <w:lang w:val="de-DE"/>
              </w:rPr>
            </w:pPr>
            <w:r>
              <w:rPr>
                <w:rFonts w:ascii="voestalpine Light" w:hAnsi="voestalpine Light"/>
                <w:sz w:val="15"/>
                <w:szCs w:val="15"/>
                <w:lang w:val="de-DE"/>
              </w:rPr>
              <w:t xml:space="preserve">Geschäftsführung: Thomas Gierlinger </w:t>
            </w:r>
          </w:p>
          <w:p w14:paraId="72560E23" w14:textId="12841C05" w:rsidR="0016320A" w:rsidRPr="00AC58CE" w:rsidRDefault="002E25AC" w:rsidP="005B6301">
            <w:pPr>
              <w:pStyle w:val="Adressblock"/>
            </w:pPr>
            <w:r>
              <w:rPr>
                <w:rFonts w:ascii="voestalpine Light" w:hAnsi="voestalpine Light"/>
                <w:sz w:val="15"/>
                <w:szCs w:val="15"/>
                <w:lang w:val="de-DE"/>
              </w:rPr>
              <w:t xml:space="preserve">Vorsitzender des Aufsichtsrates: </w:t>
            </w:r>
            <w:r w:rsidR="005B6301">
              <w:rPr>
                <w:rFonts w:ascii="voestalpine Light" w:hAnsi="voestalpine Light"/>
                <w:sz w:val="15"/>
                <w:szCs w:val="15"/>
                <w:lang w:val="de-DE"/>
              </w:rPr>
              <w:t>Peter Heinzl</w:t>
            </w:r>
          </w:p>
        </w:tc>
      </w:tr>
      <w:tr w:rsidR="00BE2953" w:rsidRPr="0038788E" w14:paraId="583DE3F3" w14:textId="77777777" w:rsidTr="006B1B71">
        <w:trPr>
          <w:trHeight w:val="1883"/>
        </w:trPr>
        <w:tc>
          <w:tcPr>
            <w:tcW w:w="6803" w:type="dxa"/>
            <w:tcBorders>
              <w:bottom w:val="nil"/>
            </w:tcBorders>
          </w:tcPr>
          <w:p w14:paraId="651F7639" w14:textId="77777777" w:rsidR="00BE2953" w:rsidRPr="00491F57" w:rsidRDefault="00BE2953" w:rsidP="00491F57">
            <w:pPr>
              <w:pStyle w:val="FormDaten"/>
              <w:spacing w:line="260" w:lineRule="exact"/>
              <w:jc w:val="left"/>
              <w:rPr>
                <w:rFonts w:ascii="voestalpine Light" w:hAnsi="voestalpine Light"/>
                <w:sz w:val="22"/>
                <w:szCs w:val="22"/>
              </w:rPr>
            </w:pPr>
          </w:p>
          <w:p w14:paraId="03075A27" w14:textId="77777777" w:rsidR="00BE2953" w:rsidRPr="00491F57" w:rsidRDefault="00BE2953" w:rsidP="00491F57">
            <w:pPr>
              <w:pStyle w:val="FormDaten"/>
              <w:spacing w:line="260" w:lineRule="exact"/>
              <w:jc w:val="left"/>
              <w:rPr>
                <w:rFonts w:ascii="voestalpine Light" w:hAnsi="voestalpine Light"/>
                <w:sz w:val="22"/>
                <w:szCs w:val="22"/>
              </w:rPr>
            </w:pPr>
          </w:p>
          <w:p w14:paraId="4C1A3DCB" w14:textId="77777777" w:rsidR="00BE2953" w:rsidRPr="00491F57" w:rsidRDefault="00BE2953" w:rsidP="00491F57">
            <w:pPr>
              <w:pStyle w:val="FormDaten"/>
              <w:spacing w:line="260" w:lineRule="exact"/>
              <w:jc w:val="left"/>
              <w:rPr>
                <w:rFonts w:ascii="voestalpine Light" w:hAnsi="voestalpine Light"/>
                <w:sz w:val="22"/>
                <w:szCs w:val="22"/>
              </w:rPr>
            </w:pPr>
          </w:p>
          <w:p w14:paraId="25C1745C" w14:textId="77777777" w:rsidR="000A7C67" w:rsidRPr="00491F57" w:rsidRDefault="000A7C67" w:rsidP="00491F57">
            <w:pPr>
              <w:pStyle w:val="FormDaten"/>
              <w:spacing w:line="260" w:lineRule="exact"/>
              <w:jc w:val="left"/>
              <w:rPr>
                <w:rFonts w:ascii="voestalpine Light" w:hAnsi="voestalpine Light"/>
                <w:sz w:val="22"/>
                <w:szCs w:val="22"/>
              </w:rPr>
            </w:pPr>
          </w:p>
          <w:p w14:paraId="0999AF36" w14:textId="77777777" w:rsidR="00BE2953" w:rsidRPr="005B6301" w:rsidRDefault="00BE2953" w:rsidP="00491F57">
            <w:pPr>
              <w:spacing w:line="260" w:lineRule="exact"/>
              <w:rPr>
                <w:rFonts w:ascii="voestalpine Light" w:hAnsi="voestalpine Light"/>
                <w:sz w:val="22"/>
                <w:szCs w:val="22"/>
                <w:lang w:val="de-AT"/>
              </w:rPr>
            </w:pPr>
          </w:p>
          <w:p w14:paraId="67E37086" w14:textId="77777777" w:rsidR="00BE2953" w:rsidRPr="005B6301" w:rsidRDefault="00BE2953" w:rsidP="00491F57">
            <w:pPr>
              <w:spacing w:line="260" w:lineRule="exact"/>
              <w:rPr>
                <w:rFonts w:ascii="voestalpine Light" w:hAnsi="voestalpine Light"/>
                <w:sz w:val="22"/>
                <w:szCs w:val="22"/>
                <w:lang w:val="de-AT"/>
              </w:rPr>
            </w:pPr>
          </w:p>
          <w:p w14:paraId="1B60B094" w14:textId="77777777" w:rsidR="00BE2953" w:rsidRPr="005B6301" w:rsidRDefault="00BE2953" w:rsidP="00210502">
            <w:pPr>
              <w:rPr>
                <w:rFonts w:ascii="voestalpine Light" w:hAnsi="voestalpine Light"/>
                <w:szCs w:val="20"/>
                <w:lang w:val="de-AT"/>
              </w:rPr>
            </w:pPr>
          </w:p>
        </w:tc>
        <w:tc>
          <w:tcPr>
            <w:tcW w:w="3175" w:type="dxa"/>
            <w:vMerge/>
            <w:tcBorders>
              <w:bottom w:val="nil"/>
            </w:tcBorders>
          </w:tcPr>
          <w:p w14:paraId="6762E6D2" w14:textId="77777777" w:rsidR="00BE2953" w:rsidRPr="005B6301" w:rsidRDefault="00BE2953" w:rsidP="006A083F">
            <w:pPr>
              <w:pStyle w:val="Adressblock"/>
              <w:rPr>
                <w:lang w:val="de-AT"/>
              </w:rPr>
            </w:pPr>
          </w:p>
        </w:tc>
      </w:tr>
    </w:tbl>
    <w:p w14:paraId="595EBD10" w14:textId="77777777" w:rsidR="008429AB" w:rsidRPr="00C4496C" w:rsidRDefault="006B1B71" w:rsidP="00C4496C">
      <w:pPr>
        <w:pStyle w:val="berschrift2"/>
        <w:numPr>
          <w:ilvl w:val="0"/>
          <w:numId w:val="0"/>
        </w:numPr>
        <w:spacing w:before="0" w:after="120"/>
        <w:jc w:val="both"/>
        <w:rPr>
          <w:sz w:val="28"/>
          <w:lang w:val="de-AT"/>
        </w:rPr>
      </w:pPr>
      <w:r w:rsidRPr="00C4496C">
        <w:rPr>
          <w:sz w:val="28"/>
          <w:lang w:val="de-AT"/>
        </w:rPr>
        <w:t xml:space="preserve">Information über die Verarbeitung Ihrer personenbezogenen Daten im </w:t>
      </w:r>
      <w:r w:rsidRPr="00C4496C">
        <w:rPr>
          <w:color w:val="0082B4"/>
          <w:sz w:val="28"/>
          <w:lang w:val="de-AT"/>
        </w:rPr>
        <w:t>Bewerbungsverfahren</w:t>
      </w:r>
    </w:p>
    <w:p w14:paraId="2287FC36" w14:textId="77777777" w:rsidR="006B1B71" w:rsidRPr="006B1B71" w:rsidRDefault="006B1B71" w:rsidP="006B1B71">
      <w:pPr>
        <w:rPr>
          <w:rFonts w:ascii="voestalpine Light" w:hAnsi="voestalpine Light"/>
          <w:lang w:val="de-AT"/>
        </w:rPr>
      </w:pPr>
    </w:p>
    <w:p w14:paraId="55E35E96" w14:textId="77777777" w:rsidR="006B1B71" w:rsidRPr="006B1B71" w:rsidRDefault="006B1B71" w:rsidP="006B1B71">
      <w:pPr>
        <w:rPr>
          <w:rFonts w:ascii="voestalpine Light" w:hAnsi="voestalpine Light" w:cs="Arial"/>
        </w:rPr>
      </w:pPr>
      <w:r w:rsidRPr="006B1B71">
        <w:rPr>
          <w:rFonts w:ascii="voestalpine Light" w:hAnsi="voestalpine Light" w:cs="Arial"/>
        </w:rPr>
        <w:t xml:space="preserve">Wir freuen uns, dass Sie sich bei der voestalpine Deutschland GmbH beworben haben. Transparenz und ein vertrauensvoller Umgang mit Ihren personenbezogenen Daten ist eine wichtige Grundlage für eine gute Zusammenarbeit. Daher informieren wir Sie darüber, wie wir Ihre Daten verarbeiten und wie Sie Ihre Rechte wahrnehmen können, die Ihnen nach der Datenschutz-Grundverordnung zustehen. Mit den nachstehenden Informationen erhalten Sie einen Überblick über die Erhebung und Verarbeitung Ihrer personenbezogenen Daten im Zusammenhang mit der Durchführung des Bewerbungsverfahrens. </w:t>
      </w:r>
    </w:p>
    <w:p w14:paraId="0EB07876" w14:textId="77777777" w:rsidR="006B1B71" w:rsidRDefault="006B1B71" w:rsidP="006B1B71">
      <w:pPr>
        <w:rPr>
          <w:rFonts w:ascii="voestalpine Light" w:hAnsi="voestalpine Light"/>
        </w:rPr>
      </w:pPr>
    </w:p>
    <w:p w14:paraId="230A03C9" w14:textId="77777777" w:rsidR="006B1B71" w:rsidRDefault="006B1B71" w:rsidP="006B1B71">
      <w:pPr>
        <w:rPr>
          <w:rFonts w:ascii="voestalpine Light" w:hAnsi="voestalpine Light"/>
        </w:rPr>
      </w:pPr>
    </w:p>
    <w:p w14:paraId="52400358" w14:textId="77777777" w:rsidR="006B1B71" w:rsidRDefault="006B1B71" w:rsidP="006B1B71">
      <w:pPr>
        <w:pStyle w:val="berschrift1"/>
        <w:tabs>
          <w:tab w:val="clear" w:pos="709"/>
          <w:tab w:val="num" w:pos="567"/>
        </w:tabs>
        <w:spacing w:after="60" w:line="240" w:lineRule="auto"/>
        <w:ind w:left="567" w:hanging="567"/>
        <w:jc w:val="both"/>
        <w:rPr>
          <w:sz w:val="28"/>
          <w:szCs w:val="28"/>
        </w:rPr>
      </w:pPr>
      <w:r>
        <w:rPr>
          <w:sz w:val="28"/>
          <w:szCs w:val="28"/>
        </w:rPr>
        <w:t xml:space="preserve">Wer ist </w:t>
      </w:r>
      <w:r w:rsidRPr="006B1B71">
        <w:rPr>
          <w:sz w:val="28"/>
          <w:szCs w:val="28"/>
        </w:rPr>
        <w:t>für die Datenverarbeitung verantwortlich?</w:t>
      </w:r>
    </w:p>
    <w:p w14:paraId="7CCD3230" w14:textId="77777777" w:rsidR="00252CBE" w:rsidRPr="005C22BB" w:rsidRDefault="00252CBE" w:rsidP="00252CBE">
      <w:pPr>
        <w:rPr>
          <w:rFonts w:ascii="voestalpine Light" w:hAnsi="voestalpine Light"/>
        </w:rPr>
      </w:pPr>
    </w:p>
    <w:p w14:paraId="670B58DE" w14:textId="77777777" w:rsidR="00252CBE" w:rsidRPr="005C22BB" w:rsidRDefault="007046FA" w:rsidP="00252CBE">
      <w:pPr>
        <w:rPr>
          <w:rFonts w:ascii="voestalpine Light" w:hAnsi="voestalpine Light"/>
        </w:rPr>
      </w:pPr>
      <w:r>
        <w:rPr>
          <w:rFonts w:ascii="voestalpine Light" w:hAnsi="voestalpine Light"/>
        </w:rPr>
        <w:t>v</w:t>
      </w:r>
      <w:r w:rsidR="00252CBE" w:rsidRPr="005C22BB">
        <w:rPr>
          <w:rFonts w:ascii="voestalpine Light" w:hAnsi="voestalpine Light"/>
        </w:rPr>
        <w:t>oestalpine Deutschland GmbH</w:t>
      </w:r>
    </w:p>
    <w:p w14:paraId="395D1930" w14:textId="77777777" w:rsidR="00252CBE" w:rsidRPr="005C22BB" w:rsidRDefault="00252CBE" w:rsidP="00252CBE">
      <w:pPr>
        <w:rPr>
          <w:rFonts w:ascii="voestalpine Light" w:hAnsi="voestalpine Light"/>
        </w:rPr>
      </w:pPr>
      <w:r w:rsidRPr="005C22BB">
        <w:rPr>
          <w:rFonts w:ascii="voestalpine Light" w:hAnsi="voestalpine Light"/>
        </w:rPr>
        <w:t>Wilh</w:t>
      </w:r>
      <w:r w:rsidR="00EC2DE4">
        <w:rPr>
          <w:rFonts w:ascii="voestalpine Light" w:hAnsi="voestalpine Light"/>
        </w:rPr>
        <w:t>el</w:t>
      </w:r>
      <w:r w:rsidRPr="005C22BB">
        <w:rPr>
          <w:rFonts w:ascii="voestalpine Light" w:hAnsi="voestalpine Light"/>
        </w:rPr>
        <w:t>m-Wagenfeld-Str. 26</w:t>
      </w:r>
    </w:p>
    <w:p w14:paraId="439C066D" w14:textId="77777777" w:rsidR="00252CBE" w:rsidRPr="005C22BB" w:rsidRDefault="00252CBE" w:rsidP="00252CBE">
      <w:pPr>
        <w:rPr>
          <w:rFonts w:ascii="voestalpine Light" w:hAnsi="voestalpine Light"/>
        </w:rPr>
      </w:pPr>
      <w:r w:rsidRPr="005C22BB">
        <w:rPr>
          <w:rFonts w:ascii="voestalpine Light" w:hAnsi="voestalpine Light"/>
        </w:rPr>
        <w:t>80807 München</w:t>
      </w:r>
    </w:p>
    <w:p w14:paraId="53AF6215" w14:textId="77777777" w:rsidR="00252CBE" w:rsidRPr="005C22BB" w:rsidRDefault="00252CBE" w:rsidP="00252CBE">
      <w:pPr>
        <w:rPr>
          <w:rFonts w:ascii="voestalpine Light" w:hAnsi="voestalpine Light"/>
        </w:rPr>
      </w:pPr>
      <w:r w:rsidRPr="005C22BB">
        <w:rPr>
          <w:rFonts w:ascii="voestalpine Light" w:hAnsi="voestalpine Light"/>
        </w:rPr>
        <w:t>Ansprechpartner: Frau Silke Gebhard</w:t>
      </w:r>
    </w:p>
    <w:p w14:paraId="0A529B58" w14:textId="77777777" w:rsidR="00252CBE" w:rsidRPr="005C22BB" w:rsidRDefault="00252CBE" w:rsidP="00252CBE">
      <w:pPr>
        <w:rPr>
          <w:rFonts w:ascii="voestalpine Light" w:hAnsi="voestalpine Light"/>
        </w:rPr>
      </w:pPr>
      <w:r w:rsidRPr="005C22BB">
        <w:rPr>
          <w:rFonts w:ascii="voestalpine Light" w:hAnsi="voestalpine Light"/>
        </w:rPr>
        <w:t xml:space="preserve">Emailadresse: </w:t>
      </w:r>
      <w:r w:rsidR="00A82053">
        <w:rPr>
          <w:rFonts w:ascii="voestalpine Light" w:hAnsi="voestalpine Light"/>
        </w:rPr>
        <w:t>silke.gebhard</w:t>
      </w:r>
      <w:r w:rsidR="005C22BB" w:rsidRPr="005C22BB">
        <w:rPr>
          <w:rFonts w:ascii="voestalpine Light" w:hAnsi="voestalpine Light"/>
        </w:rPr>
        <w:t>@voes</w:t>
      </w:r>
      <w:r w:rsidR="00622BAB">
        <w:rPr>
          <w:rFonts w:ascii="voestalpine Light" w:hAnsi="voestalpine Light"/>
        </w:rPr>
        <w:t>talpine.com</w:t>
      </w:r>
    </w:p>
    <w:p w14:paraId="1E1E3F09" w14:textId="77777777" w:rsidR="00252CBE" w:rsidRPr="005C22BB" w:rsidRDefault="00252CBE" w:rsidP="00252CBE">
      <w:pPr>
        <w:rPr>
          <w:rFonts w:ascii="voestalpine Light" w:hAnsi="voestalpine Light"/>
        </w:rPr>
      </w:pPr>
    </w:p>
    <w:p w14:paraId="0964FB5D" w14:textId="77777777" w:rsidR="00252CBE" w:rsidRDefault="00252CBE" w:rsidP="00252CBE">
      <w:pPr>
        <w:pStyle w:val="berschrift1"/>
        <w:tabs>
          <w:tab w:val="clear" w:pos="709"/>
          <w:tab w:val="num" w:pos="567"/>
        </w:tabs>
        <w:spacing w:after="60" w:line="240" w:lineRule="auto"/>
        <w:ind w:left="567" w:hanging="567"/>
        <w:jc w:val="both"/>
        <w:rPr>
          <w:sz w:val="28"/>
          <w:szCs w:val="28"/>
        </w:rPr>
      </w:pPr>
      <w:r>
        <w:rPr>
          <w:sz w:val="28"/>
          <w:szCs w:val="28"/>
        </w:rPr>
        <w:t xml:space="preserve">Wie </w:t>
      </w:r>
      <w:r w:rsidRPr="00252CBE">
        <w:rPr>
          <w:sz w:val="28"/>
          <w:szCs w:val="28"/>
        </w:rPr>
        <w:t>erreichen Sie den Datenschutzbeauftragten?</w:t>
      </w:r>
    </w:p>
    <w:p w14:paraId="020BD004" w14:textId="77777777" w:rsidR="005C22BB" w:rsidRPr="00622BAB" w:rsidRDefault="005C22BB" w:rsidP="005C22BB">
      <w:pPr>
        <w:rPr>
          <w:rFonts w:ascii="voestalpine Light" w:hAnsi="voestalpine Light"/>
        </w:rPr>
      </w:pPr>
    </w:p>
    <w:p w14:paraId="1A37E9E5" w14:textId="77777777" w:rsidR="005C22BB" w:rsidRPr="00622BAB" w:rsidRDefault="007046FA" w:rsidP="005C22BB">
      <w:pPr>
        <w:rPr>
          <w:rFonts w:ascii="voestalpine Light" w:hAnsi="voestalpine Light"/>
        </w:rPr>
      </w:pPr>
      <w:r>
        <w:rPr>
          <w:rFonts w:ascii="voestalpine Light" w:hAnsi="voestalpine Light"/>
        </w:rPr>
        <w:t>Die Datenschutzbeauftragte</w:t>
      </w:r>
    </w:p>
    <w:p w14:paraId="6E14B1C2" w14:textId="77777777" w:rsidR="007046FA" w:rsidRPr="005C22BB" w:rsidRDefault="00C61C1C" w:rsidP="007046FA">
      <w:pPr>
        <w:rPr>
          <w:rFonts w:ascii="voestalpine Light" w:hAnsi="voestalpine Light"/>
        </w:rPr>
      </w:pPr>
      <w:r>
        <w:rPr>
          <w:rFonts w:ascii="voestalpine Light" w:hAnsi="voestalpine Light"/>
        </w:rPr>
        <w:t>v</w:t>
      </w:r>
      <w:r w:rsidR="007046FA" w:rsidRPr="005C22BB">
        <w:rPr>
          <w:rFonts w:ascii="voestalpine Light" w:hAnsi="voestalpine Light"/>
        </w:rPr>
        <w:t>oestalpine Deutschland GmbH</w:t>
      </w:r>
    </w:p>
    <w:p w14:paraId="2AF45FD5" w14:textId="77777777" w:rsidR="007046FA" w:rsidRPr="005C22BB" w:rsidRDefault="007046FA" w:rsidP="007046FA">
      <w:pPr>
        <w:rPr>
          <w:rFonts w:ascii="voestalpine Light" w:hAnsi="voestalpine Light"/>
        </w:rPr>
      </w:pPr>
      <w:r w:rsidRPr="005C22BB">
        <w:rPr>
          <w:rFonts w:ascii="voestalpine Light" w:hAnsi="voestalpine Light"/>
        </w:rPr>
        <w:t>Wilh</w:t>
      </w:r>
      <w:r>
        <w:rPr>
          <w:rFonts w:ascii="voestalpine Light" w:hAnsi="voestalpine Light"/>
        </w:rPr>
        <w:t>el</w:t>
      </w:r>
      <w:r w:rsidRPr="005C22BB">
        <w:rPr>
          <w:rFonts w:ascii="voestalpine Light" w:hAnsi="voestalpine Light"/>
        </w:rPr>
        <w:t>m-Wagenfeld-Str. 26</w:t>
      </w:r>
    </w:p>
    <w:p w14:paraId="7C0D27B2" w14:textId="77777777" w:rsidR="007046FA" w:rsidRPr="005C22BB" w:rsidRDefault="007046FA" w:rsidP="007046FA">
      <w:pPr>
        <w:rPr>
          <w:rFonts w:ascii="voestalpine Light" w:hAnsi="voestalpine Light"/>
        </w:rPr>
      </w:pPr>
      <w:r w:rsidRPr="005C22BB">
        <w:rPr>
          <w:rFonts w:ascii="voestalpine Light" w:hAnsi="voestalpine Light"/>
        </w:rPr>
        <w:t>80807 München</w:t>
      </w:r>
    </w:p>
    <w:p w14:paraId="1FB8D625" w14:textId="77777777" w:rsidR="00622BAB" w:rsidRPr="007046FA" w:rsidRDefault="00622BAB" w:rsidP="005C22BB">
      <w:pPr>
        <w:rPr>
          <w:rFonts w:ascii="voestalpine Light" w:hAnsi="voestalpine Light"/>
          <w:lang w:val="de-AT"/>
        </w:rPr>
      </w:pPr>
      <w:r w:rsidRPr="007046FA">
        <w:rPr>
          <w:rFonts w:ascii="voestalpine Light" w:hAnsi="voestalpine Light"/>
          <w:lang w:val="de-AT"/>
        </w:rPr>
        <w:t xml:space="preserve">Emailadresse: </w:t>
      </w:r>
      <w:r w:rsidR="00EC2DE4" w:rsidRPr="007046FA">
        <w:rPr>
          <w:rFonts w:ascii="voestalpine Light" w:hAnsi="voestalpine Light"/>
          <w:lang w:val="de-AT"/>
        </w:rPr>
        <w:t>muenchen-datenschutz@voestalpine.com</w:t>
      </w:r>
    </w:p>
    <w:p w14:paraId="10FC144C" w14:textId="77777777" w:rsidR="005C22BB" w:rsidRPr="007046FA" w:rsidRDefault="005C22BB" w:rsidP="005C22BB">
      <w:pPr>
        <w:rPr>
          <w:rFonts w:ascii="voestalpine Light" w:hAnsi="voestalpine Light"/>
          <w:lang w:val="de-AT"/>
        </w:rPr>
      </w:pPr>
    </w:p>
    <w:p w14:paraId="31A36CB2" w14:textId="77777777" w:rsidR="00EC2DE4" w:rsidRDefault="00EC2DE4" w:rsidP="00435D98">
      <w:pPr>
        <w:pStyle w:val="berschrift1"/>
        <w:tabs>
          <w:tab w:val="clear" w:pos="709"/>
          <w:tab w:val="num" w:pos="567"/>
        </w:tabs>
        <w:spacing w:after="60" w:line="240" w:lineRule="auto"/>
        <w:ind w:left="567" w:hanging="567"/>
        <w:rPr>
          <w:sz w:val="28"/>
          <w:szCs w:val="28"/>
        </w:rPr>
      </w:pPr>
      <w:r w:rsidRPr="00EC2DE4">
        <w:rPr>
          <w:sz w:val="28"/>
          <w:szCs w:val="28"/>
        </w:rPr>
        <w:t>Welche Ihrer personenbezogenen Daten werden von uns genutzt?</w:t>
      </w:r>
    </w:p>
    <w:p w14:paraId="658DAE45" w14:textId="77777777" w:rsidR="00EC2DE4" w:rsidRDefault="00EC2DE4" w:rsidP="00EC2DE4"/>
    <w:p w14:paraId="07638375" w14:textId="77777777" w:rsidR="00EC2DE4" w:rsidRPr="00EC2DE4" w:rsidRDefault="00EC2DE4" w:rsidP="00EC2DE4">
      <w:pPr>
        <w:pStyle w:val="Listenabsatz"/>
        <w:ind w:left="0"/>
        <w:rPr>
          <w:rFonts w:ascii="voestalpine Light" w:hAnsi="voestalpine Light"/>
        </w:rPr>
      </w:pPr>
      <w:r w:rsidRPr="00EC2DE4">
        <w:rPr>
          <w:rFonts w:ascii="voestalpine Light" w:hAnsi="voestalpine Light"/>
        </w:rPr>
        <w:t>Wir verarbeiten Ihre personenbezogenen Daten, soweit diese zur Durchführung des Bewerbungsverfahrens erforderlich sind. Dazu zählen folgende Datenkategorien:</w:t>
      </w:r>
    </w:p>
    <w:p w14:paraId="0FB6D2AF" w14:textId="77777777" w:rsidR="00EC2DE4" w:rsidRPr="00EC2DE4" w:rsidRDefault="00EC2DE4" w:rsidP="001B7019">
      <w:pPr>
        <w:pStyle w:val="Listenabsatz"/>
        <w:ind w:left="0"/>
        <w:jc w:val="both"/>
        <w:rPr>
          <w:rFonts w:ascii="voestalpine Light" w:hAnsi="voestalpine Light"/>
        </w:rPr>
      </w:pPr>
    </w:p>
    <w:p w14:paraId="73BD395F" w14:textId="77777777" w:rsidR="00EC2DE4" w:rsidRPr="00EC2DE4" w:rsidRDefault="00EC2DE4" w:rsidP="00EC2DE4">
      <w:pPr>
        <w:ind w:left="567"/>
        <w:rPr>
          <w:rFonts w:ascii="voestalpine Light" w:hAnsi="voestalpine Light"/>
        </w:rPr>
      </w:pPr>
      <w:r w:rsidRPr="00EC2DE4">
        <w:rPr>
          <w:rFonts w:ascii="voestalpine Light" w:hAnsi="voestalpine Light"/>
        </w:rPr>
        <w:t>Standardangaben:</w:t>
      </w:r>
    </w:p>
    <w:p w14:paraId="3D4EDB63" w14:textId="77777777" w:rsidR="00EC2DE4" w:rsidRPr="00EC2DE4" w:rsidRDefault="00EC2DE4" w:rsidP="00EC2DE4">
      <w:pPr>
        <w:pStyle w:val="Listenabsatz"/>
        <w:numPr>
          <w:ilvl w:val="0"/>
          <w:numId w:val="13"/>
        </w:numPr>
        <w:autoSpaceDE w:val="0"/>
        <w:autoSpaceDN w:val="0"/>
        <w:adjustRightInd w:val="0"/>
        <w:spacing w:after="89" w:line="240" w:lineRule="auto"/>
        <w:ind w:left="851" w:hanging="284"/>
        <w:rPr>
          <w:rFonts w:ascii="voestalpine Light" w:hAnsi="voestalpine Light"/>
        </w:rPr>
      </w:pPr>
      <w:r w:rsidRPr="00EC2DE4">
        <w:rPr>
          <w:rFonts w:ascii="voestalpine Light" w:hAnsi="voestalpine Light"/>
        </w:rPr>
        <w:t>Bewerberstammdaten (Vorname, Name, Anschrift,</w:t>
      </w:r>
      <w:r w:rsidR="00087458">
        <w:rPr>
          <w:rFonts w:ascii="voestalpine Light" w:hAnsi="voestalpine Light"/>
        </w:rPr>
        <w:t xml:space="preserve"> Kontaktdaten, E-Mail Adresse,</w:t>
      </w:r>
      <w:r w:rsidRPr="00EC2DE4">
        <w:rPr>
          <w:rFonts w:ascii="voestalpine Light" w:hAnsi="voestalpine Light"/>
        </w:rPr>
        <w:t xml:space="preserve"> Stellenposition)</w:t>
      </w:r>
    </w:p>
    <w:p w14:paraId="154331C5" w14:textId="77777777" w:rsidR="00EC2DE4" w:rsidRPr="00EC2DE4" w:rsidRDefault="00EC2DE4" w:rsidP="00EC2DE4">
      <w:pPr>
        <w:pStyle w:val="Listenabsatz"/>
        <w:numPr>
          <w:ilvl w:val="0"/>
          <w:numId w:val="13"/>
        </w:numPr>
        <w:autoSpaceDE w:val="0"/>
        <w:autoSpaceDN w:val="0"/>
        <w:adjustRightInd w:val="0"/>
        <w:spacing w:after="89" w:line="240" w:lineRule="auto"/>
        <w:ind w:left="851" w:hanging="284"/>
        <w:rPr>
          <w:rFonts w:ascii="voestalpine Light" w:hAnsi="voestalpine Light"/>
        </w:rPr>
      </w:pPr>
      <w:r w:rsidRPr="00EC2DE4">
        <w:rPr>
          <w:rFonts w:ascii="voestalpine Light" w:hAnsi="voestalpine Light"/>
        </w:rPr>
        <w:lastRenderedPageBreak/>
        <w:t>Qualifikationsdaten (Anschreiben, Lebenslauf, bisherige Tätigkeiten, fachliche Qualifikation)</w:t>
      </w:r>
    </w:p>
    <w:p w14:paraId="4DD90D03" w14:textId="77777777" w:rsidR="00EC2DE4" w:rsidRPr="00EF3B96" w:rsidRDefault="00EC2DE4" w:rsidP="00EF3B96">
      <w:pPr>
        <w:pStyle w:val="Listenabsatz"/>
        <w:numPr>
          <w:ilvl w:val="0"/>
          <w:numId w:val="13"/>
        </w:numPr>
        <w:autoSpaceDE w:val="0"/>
        <w:autoSpaceDN w:val="0"/>
        <w:adjustRightInd w:val="0"/>
        <w:spacing w:after="89" w:line="240" w:lineRule="auto"/>
        <w:ind w:left="851" w:hanging="284"/>
        <w:rPr>
          <w:rFonts w:ascii="voestalpine Light" w:hAnsi="voestalpine Light"/>
        </w:rPr>
      </w:pPr>
      <w:r w:rsidRPr="00EC2DE4">
        <w:rPr>
          <w:rFonts w:ascii="voestalpine Light" w:hAnsi="voestalpine Light"/>
        </w:rPr>
        <w:t xml:space="preserve">(Arbeits-)Zeugnisse und Zertifikate (Leistungsdaten, Beurteilungsdaten etc.) </w:t>
      </w:r>
    </w:p>
    <w:p w14:paraId="1AD4F9A5" w14:textId="77777777" w:rsidR="00EC2DE4" w:rsidRPr="00EC2DE4" w:rsidRDefault="00EC2DE4" w:rsidP="00EC2DE4">
      <w:pPr>
        <w:pStyle w:val="Listenabsatz"/>
        <w:spacing w:line="240" w:lineRule="auto"/>
        <w:ind w:left="851"/>
        <w:rPr>
          <w:rFonts w:ascii="voestalpine Light" w:hAnsi="voestalpine Light"/>
        </w:rPr>
      </w:pPr>
    </w:p>
    <w:p w14:paraId="7779E257" w14:textId="77777777" w:rsidR="00EC2DE4" w:rsidRPr="00EC2DE4" w:rsidRDefault="00EC2DE4" w:rsidP="00EC2DE4">
      <w:pPr>
        <w:ind w:left="567"/>
        <w:rPr>
          <w:rFonts w:ascii="voestalpine Light" w:hAnsi="voestalpine Light"/>
        </w:rPr>
      </w:pPr>
      <w:r w:rsidRPr="00EC2DE4">
        <w:rPr>
          <w:rFonts w:ascii="voestalpine Light" w:hAnsi="voestalpine Light"/>
        </w:rPr>
        <w:t xml:space="preserve">Sonstige Angaben </w:t>
      </w:r>
    </w:p>
    <w:p w14:paraId="19ED14AD" w14:textId="77777777" w:rsidR="00EC2DE4" w:rsidRPr="00EC2DE4" w:rsidRDefault="00EC2DE4" w:rsidP="00EC2DE4">
      <w:pPr>
        <w:pStyle w:val="Listenabsatz"/>
        <w:numPr>
          <w:ilvl w:val="0"/>
          <w:numId w:val="13"/>
        </w:numPr>
        <w:spacing w:line="240" w:lineRule="auto"/>
        <w:ind w:left="851" w:hanging="284"/>
        <w:rPr>
          <w:rFonts w:ascii="voestalpine Light" w:hAnsi="voestalpine Light"/>
        </w:rPr>
      </w:pPr>
      <w:r w:rsidRPr="00EC2DE4">
        <w:rPr>
          <w:rFonts w:ascii="voestalpine Light" w:hAnsi="voestalpine Light"/>
        </w:rPr>
        <w:t xml:space="preserve">Öffentlich zugänglich gemachte, berufsbezogene Daten, wie </w:t>
      </w:r>
    </w:p>
    <w:p w14:paraId="373EE812" w14:textId="77777777" w:rsidR="00EC2DE4" w:rsidRPr="00EC2DE4" w:rsidRDefault="00EC2DE4" w:rsidP="00EC2DE4">
      <w:pPr>
        <w:pStyle w:val="Listenabsatz"/>
        <w:spacing w:line="240" w:lineRule="auto"/>
        <w:ind w:left="851"/>
        <w:rPr>
          <w:rFonts w:ascii="voestalpine Light" w:hAnsi="voestalpine Light"/>
        </w:rPr>
      </w:pPr>
      <w:r w:rsidRPr="00EC2DE4">
        <w:rPr>
          <w:rFonts w:ascii="voestalpine Light" w:hAnsi="voestalpine Light"/>
        </w:rPr>
        <w:t xml:space="preserve">beispielsweise ein Profil bei beruflichen Social Media Netzwerken </w:t>
      </w:r>
    </w:p>
    <w:p w14:paraId="0359CF5D" w14:textId="77777777" w:rsidR="00EC2DE4" w:rsidRPr="00EC2DE4" w:rsidRDefault="00EC2DE4" w:rsidP="00EC2DE4">
      <w:pPr>
        <w:pStyle w:val="Listenabsatz"/>
        <w:numPr>
          <w:ilvl w:val="0"/>
          <w:numId w:val="13"/>
        </w:numPr>
        <w:spacing w:line="240" w:lineRule="auto"/>
        <w:ind w:left="851" w:hanging="284"/>
        <w:rPr>
          <w:rFonts w:ascii="voestalpine Light" w:hAnsi="voestalpine Light"/>
        </w:rPr>
      </w:pPr>
      <w:r w:rsidRPr="00EC2DE4">
        <w:rPr>
          <w:rFonts w:ascii="voestalpine Light" w:hAnsi="voestalpine Light"/>
        </w:rPr>
        <w:t xml:space="preserve">Freiwillige Angaben, wie z.B. ein Bewerbungsfoto, Angaben zur Schwerbehinderteneigenschaft oder sonstige Informationen, die Sie uns in Ihrer Bewerbung freiwillig mitteilen. </w:t>
      </w:r>
    </w:p>
    <w:p w14:paraId="2774C794" w14:textId="77777777" w:rsidR="00EC2DE4" w:rsidRPr="00EC2DE4" w:rsidRDefault="00EC2DE4" w:rsidP="00EC2DE4">
      <w:pPr>
        <w:rPr>
          <w:rFonts w:ascii="voestalpine Light" w:hAnsi="voestalpine Light"/>
        </w:rPr>
      </w:pPr>
    </w:p>
    <w:p w14:paraId="4619335C" w14:textId="77777777" w:rsidR="006B1B71" w:rsidRDefault="001B7019" w:rsidP="001B7019">
      <w:pPr>
        <w:pStyle w:val="berschrift1"/>
        <w:tabs>
          <w:tab w:val="clear" w:pos="709"/>
          <w:tab w:val="num" w:pos="567"/>
        </w:tabs>
        <w:spacing w:after="60" w:line="240" w:lineRule="auto"/>
        <w:ind w:left="567" w:hanging="567"/>
        <w:rPr>
          <w:sz w:val="28"/>
          <w:szCs w:val="28"/>
        </w:rPr>
      </w:pPr>
      <w:r w:rsidRPr="001B7019">
        <w:rPr>
          <w:sz w:val="28"/>
          <w:szCs w:val="28"/>
        </w:rPr>
        <w:t>Aus welchen Quellen stammen die Daten?</w:t>
      </w:r>
    </w:p>
    <w:p w14:paraId="4FD42BE9" w14:textId="77777777" w:rsidR="001B7019" w:rsidRPr="001B7019" w:rsidRDefault="001B7019" w:rsidP="001B7019">
      <w:pPr>
        <w:rPr>
          <w:rFonts w:ascii="voestalpine Light" w:hAnsi="voestalpine Light" w:cs="Arial"/>
        </w:rPr>
      </w:pPr>
    </w:p>
    <w:p w14:paraId="19A55B2B" w14:textId="77777777" w:rsidR="001B7019" w:rsidRPr="001B7019" w:rsidRDefault="001B7019" w:rsidP="001B7019">
      <w:pPr>
        <w:pStyle w:val="Listenabsatz"/>
        <w:ind w:left="0"/>
        <w:rPr>
          <w:rFonts w:ascii="voestalpine Light" w:hAnsi="voestalpine Light" w:cs="Arial"/>
        </w:rPr>
      </w:pPr>
      <w:r w:rsidRPr="001B7019">
        <w:rPr>
          <w:rFonts w:ascii="voestalpine Light" w:hAnsi="voestalpine Light" w:cs="Arial"/>
        </w:rPr>
        <w:t>Wir verarbeiten personenbezogene Daten, die wir von Ihnen im Rahmen des Bewerbungsverfahrens erhalten.</w:t>
      </w:r>
    </w:p>
    <w:p w14:paraId="77A74C12" w14:textId="77777777" w:rsidR="001B7019" w:rsidRPr="001B7019" w:rsidRDefault="001B7019" w:rsidP="001B7019">
      <w:pPr>
        <w:rPr>
          <w:rFonts w:ascii="voestalpine Light" w:hAnsi="voestalpine Light" w:cs="Arial"/>
        </w:rPr>
      </w:pPr>
    </w:p>
    <w:p w14:paraId="681E4B5E" w14:textId="77777777" w:rsidR="001B7019" w:rsidRPr="001B7019" w:rsidRDefault="001B7019" w:rsidP="001B7019">
      <w:pPr>
        <w:pStyle w:val="berschrift1"/>
        <w:tabs>
          <w:tab w:val="clear" w:pos="709"/>
          <w:tab w:val="num" w:pos="567"/>
        </w:tabs>
        <w:spacing w:after="60" w:line="240" w:lineRule="auto"/>
        <w:ind w:left="567" w:hanging="567"/>
        <w:rPr>
          <w:sz w:val="28"/>
          <w:szCs w:val="28"/>
        </w:rPr>
      </w:pPr>
      <w:r w:rsidRPr="001B7019">
        <w:rPr>
          <w:sz w:val="28"/>
          <w:szCs w:val="28"/>
        </w:rPr>
        <w:t>Für welche Zwecke verarbeiten wir Ihre Daten und auf welcher Rechtsgrundlage?</w:t>
      </w:r>
    </w:p>
    <w:p w14:paraId="6D3E46AA" w14:textId="77777777" w:rsidR="001B7019" w:rsidRDefault="001B7019" w:rsidP="001B7019"/>
    <w:p w14:paraId="0929C8B8" w14:textId="77777777" w:rsidR="001B7019" w:rsidRPr="001B7019" w:rsidRDefault="001B7019" w:rsidP="001B7019">
      <w:pPr>
        <w:pStyle w:val="Listenabsatz"/>
        <w:ind w:left="0"/>
        <w:jc w:val="both"/>
        <w:rPr>
          <w:rFonts w:ascii="voestalpine Light" w:hAnsi="voestalpine Light" w:cs="Arial"/>
        </w:rPr>
      </w:pPr>
      <w:r w:rsidRPr="001B7019">
        <w:rPr>
          <w:rFonts w:ascii="voestalpine Light" w:hAnsi="voestalpine Light" w:cs="Arial"/>
        </w:rPr>
        <w:t>Wir verarbeiten Ihre personenbezogenen Daten insbesondere unter Beachtung der Datenschutz-Grundverordnung (DSGVO) und des Bundesdatenschutzgesetzes (BDSG) sowie aller weiteren maßgeblichen Gesetze.</w:t>
      </w:r>
    </w:p>
    <w:p w14:paraId="2305F01F" w14:textId="77777777" w:rsidR="001B7019" w:rsidRPr="001B7019" w:rsidRDefault="001B7019" w:rsidP="001B7019">
      <w:pPr>
        <w:pStyle w:val="Listenabsatz"/>
        <w:ind w:left="567"/>
        <w:jc w:val="both"/>
        <w:rPr>
          <w:rFonts w:asciiTheme="minorHAnsi" w:hAnsiTheme="minorHAnsi" w:cs="Arial"/>
        </w:rPr>
      </w:pPr>
    </w:p>
    <w:p w14:paraId="35D98E5C" w14:textId="77777777" w:rsidR="001B7019" w:rsidRPr="001B7019" w:rsidRDefault="001B7019" w:rsidP="001B7019">
      <w:pPr>
        <w:pStyle w:val="berschrift2"/>
        <w:tabs>
          <w:tab w:val="clear" w:pos="680"/>
          <w:tab w:val="num" w:pos="567"/>
        </w:tabs>
        <w:spacing w:before="0" w:after="60" w:line="240" w:lineRule="auto"/>
        <w:ind w:left="567" w:hanging="567"/>
        <w:rPr>
          <w:rFonts w:ascii="voestalpine Light" w:hAnsi="voestalpine Light"/>
          <w:color w:val="333333" w:themeColor="text1"/>
          <w:sz w:val="24"/>
          <w:szCs w:val="24"/>
          <w:lang w:val="de-AT"/>
        </w:rPr>
      </w:pPr>
      <w:r w:rsidRPr="001B7019">
        <w:rPr>
          <w:rFonts w:ascii="voestalpine Light" w:hAnsi="voestalpine Light"/>
          <w:color w:val="333333" w:themeColor="text1"/>
          <w:sz w:val="24"/>
          <w:szCs w:val="24"/>
          <w:lang w:val="de-AT"/>
        </w:rPr>
        <w:t>Datenverarbeitung für Zwecke des Bewerbungsverhältnisses (§ 26 Abs. 1 BDSG)</w:t>
      </w:r>
    </w:p>
    <w:p w14:paraId="763722A1" w14:textId="77777777" w:rsidR="001B7019" w:rsidRDefault="001B7019" w:rsidP="001B7019">
      <w:pPr>
        <w:pStyle w:val="Listenabsatz"/>
        <w:ind w:left="0"/>
        <w:jc w:val="both"/>
        <w:rPr>
          <w:rFonts w:ascii="voestalpine Light" w:hAnsi="voestalpine Light" w:cs="Arial"/>
        </w:rPr>
      </w:pPr>
    </w:p>
    <w:p w14:paraId="3C387812" w14:textId="77777777" w:rsidR="001B7019" w:rsidRPr="001B7019" w:rsidRDefault="001B7019" w:rsidP="001B7019">
      <w:pPr>
        <w:pStyle w:val="Listenabsatz"/>
        <w:ind w:left="0"/>
        <w:jc w:val="both"/>
        <w:rPr>
          <w:rFonts w:ascii="voestalpine Light" w:hAnsi="voestalpine Light" w:cs="Arial"/>
        </w:rPr>
      </w:pPr>
      <w:r w:rsidRPr="001B7019">
        <w:rPr>
          <w:rFonts w:ascii="voestalpine Light" w:hAnsi="voestalpine Light" w:cs="Arial"/>
        </w:rPr>
        <w:t xml:space="preserve">Personenbezogene Daten von Bewerbern dürfen für Zwecke des Bewerbungsverfahrens verarbeitet werden, wenn dies für die Entscheidung über die Begründung eines Beschäftigungsverhältnisses mit uns erforderlich ist. </w:t>
      </w:r>
    </w:p>
    <w:p w14:paraId="5D630E7F" w14:textId="77777777" w:rsidR="001B7019" w:rsidRDefault="001B7019" w:rsidP="001B7019">
      <w:pPr>
        <w:rPr>
          <w:rFonts w:ascii="voestalpine Light" w:hAnsi="voestalpine Light"/>
        </w:rPr>
      </w:pPr>
    </w:p>
    <w:p w14:paraId="3C3014AD" w14:textId="77777777" w:rsidR="001B7019" w:rsidRPr="001B7019" w:rsidRDefault="001B7019" w:rsidP="001B7019">
      <w:pPr>
        <w:pStyle w:val="berschrift2"/>
        <w:tabs>
          <w:tab w:val="clear" w:pos="680"/>
          <w:tab w:val="num" w:pos="567"/>
        </w:tabs>
        <w:spacing w:before="0" w:after="60" w:line="240" w:lineRule="auto"/>
        <w:ind w:left="567" w:hanging="567"/>
        <w:rPr>
          <w:rFonts w:ascii="voestalpine Light" w:hAnsi="voestalpine Light"/>
          <w:color w:val="333333" w:themeColor="text1"/>
          <w:sz w:val="24"/>
          <w:szCs w:val="24"/>
          <w:lang w:val="de-AT"/>
        </w:rPr>
      </w:pPr>
      <w:r w:rsidRPr="001B7019">
        <w:rPr>
          <w:rFonts w:ascii="voestalpine Light" w:hAnsi="voestalpine Light"/>
          <w:color w:val="333333" w:themeColor="text1"/>
          <w:sz w:val="24"/>
          <w:szCs w:val="24"/>
          <w:lang w:val="de-AT"/>
        </w:rPr>
        <w:t>Datenverarbeitung aufgrund einer von Ihnen erteilten Einwilligung (Art. 6 Abs.1 lit. a DS-GVO, § 26 Abs. 2 BDSG)</w:t>
      </w:r>
    </w:p>
    <w:p w14:paraId="1B95F1F7" w14:textId="77777777" w:rsidR="001B7019" w:rsidRDefault="001B7019" w:rsidP="001B7019">
      <w:pPr>
        <w:spacing w:line="240" w:lineRule="auto"/>
        <w:ind w:left="567"/>
        <w:contextualSpacing/>
        <w:rPr>
          <w:rFonts w:cs="Arial"/>
        </w:rPr>
      </w:pPr>
    </w:p>
    <w:p w14:paraId="62703E49" w14:textId="77777777" w:rsidR="001B7019" w:rsidRPr="001B7019" w:rsidRDefault="001B7019" w:rsidP="001B7019">
      <w:pPr>
        <w:spacing w:line="240" w:lineRule="auto"/>
        <w:contextualSpacing/>
        <w:rPr>
          <w:rFonts w:ascii="voestalpine Light" w:hAnsi="voestalpine Light" w:cs="Arial"/>
        </w:rPr>
      </w:pPr>
      <w:r w:rsidRPr="001B7019">
        <w:rPr>
          <w:rFonts w:ascii="voestalpine Light" w:hAnsi="voestalpine Light" w:cs="Arial"/>
        </w:rPr>
        <w:t xml:space="preserve">Wenn Sie gegenüber uns die freiwillige Einwilligung in die Erhebung, Verarbeitung oder Übermittlung von bestimmten personenbezogenen Daten erklärt haben, dann bildet diese Einwilligung die Rechtsgrundlage für die Verarbeitung dieser Daten. </w:t>
      </w:r>
    </w:p>
    <w:p w14:paraId="07126125" w14:textId="77777777" w:rsidR="001B7019" w:rsidRPr="001B7019" w:rsidRDefault="001B7019" w:rsidP="001B7019">
      <w:pPr>
        <w:spacing w:line="240" w:lineRule="auto"/>
        <w:contextualSpacing/>
        <w:rPr>
          <w:rFonts w:ascii="voestalpine Light" w:hAnsi="voestalpine Light" w:cs="Arial"/>
        </w:rPr>
      </w:pPr>
    </w:p>
    <w:p w14:paraId="67258E1F" w14:textId="77777777" w:rsidR="001B7019" w:rsidRPr="001B7019" w:rsidRDefault="001B7019" w:rsidP="001B7019">
      <w:pPr>
        <w:spacing w:line="240" w:lineRule="auto"/>
        <w:contextualSpacing/>
        <w:rPr>
          <w:rFonts w:ascii="voestalpine Light" w:hAnsi="voestalpine Light" w:cs="Arial"/>
        </w:rPr>
      </w:pPr>
      <w:r w:rsidRPr="001B7019">
        <w:rPr>
          <w:rFonts w:ascii="voestalpine Light" w:hAnsi="voestalpine Light" w:cs="Arial"/>
        </w:rPr>
        <w:t>In den folgenden Fällen verarbeiten wir Ihre personenbezogenen Daten auf Grundlage einer von Ihnen erteilten Einwilligung:</w:t>
      </w:r>
    </w:p>
    <w:p w14:paraId="26CA389E" w14:textId="77777777" w:rsidR="001B7019" w:rsidRPr="001B7019" w:rsidRDefault="001B7019" w:rsidP="001B7019">
      <w:pPr>
        <w:spacing w:line="240" w:lineRule="auto"/>
        <w:contextualSpacing/>
        <w:rPr>
          <w:rFonts w:ascii="voestalpine Light" w:hAnsi="voestalpine Light" w:cs="Arial"/>
        </w:rPr>
      </w:pPr>
    </w:p>
    <w:p w14:paraId="36EADAD1" w14:textId="77777777" w:rsidR="001B7019" w:rsidRPr="00DF66F5" w:rsidRDefault="001B7019" w:rsidP="00DF66F5">
      <w:pPr>
        <w:pStyle w:val="Listenabsatz"/>
        <w:numPr>
          <w:ilvl w:val="0"/>
          <w:numId w:val="13"/>
        </w:numPr>
        <w:spacing w:after="160" w:line="259" w:lineRule="auto"/>
        <w:ind w:left="851" w:hanging="284"/>
        <w:jc w:val="both"/>
        <w:rPr>
          <w:rFonts w:ascii="voestalpine Light" w:hAnsi="voestalpine Light" w:cs="Arial"/>
        </w:rPr>
      </w:pPr>
      <w:r w:rsidRPr="00DF66F5">
        <w:rPr>
          <w:rFonts w:ascii="voestalpine Light" w:hAnsi="voestalpine Light" w:cs="Arial"/>
        </w:rPr>
        <w:t>Aufnahme in den Bewerberpool, d.h. wir speichern die Bewerbungsunterlagen über das aktuelle Bewerbungsverfahren hinaus zur Berücksichtigung in späteren Bewerbungsverfahren</w:t>
      </w:r>
    </w:p>
    <w:p w14:paraId="6AD96076" w14:textId="77777777" w:rsidR="001B7019" w:rsidRDefault="001B7019" w:rsidP="001B7019">
      <w:pPr>
        <w:rPr>
          <w:rFonts w:ascii="voestalpine Light" w:hAnsi="voestalpine Light"/>
        </w:rPr>
      </w:pPr>
    </w:p>
    <w:p w14:paraId="30567538" w14:textId="77777777" w:rsidR="00DF66F5" w:rsidRDefault="00DF66F5" w:rsidP="001B7019">
      <w:pPr>
        <w:rPr>
          <w:rFonts w:ascii="voestalpine Light" w:hAnsi="voestalpine Light"/>
        </w:rPr>
      </w:pPr>
    </w:p>
    <w:p w14:paraId="7FDBC3FA" w14:textId="77777777" w:rsidR="00DF66F5" w:rsidRDefault="00DF66F5" w:rsidP="001B7019">
      <w:pPr>
        <w:rPr>
          <w:rFonts w:ascii="voestalpine Light" w:hAnsi="voestalpine Light"/>
        </w:rPr>
      </w:pPr>
    </w:p>
    <w:p w14:paraId="2CFA3779" w14:textId="77777777" w:rsidR="00DF66F5" w:rsidRDefault="00DF66F5" w:rsidP="001B7019">
      <w:pPr>
        <w:rPr>
          <w:rFonts w:ascii="voestalpine Light" w:hAnsi="voestalpine Light"/>
        </w:rPr>
      </w:pPr>
    </w:p>
    <w:p w14:paraId="162ED4EE" w14:textId="77777777" w:rsidR="00FF2581" w:rsidRPr="00FF2581" w:rsidRDefault="00FF2581" w:rsidP="00FF2581">
      <w:pPr>
        <w:pStyle w:val="berschrift2"/>
        <w:tabs>
          <w:tab w:val="clear" w:pos="680"/>
          <w:tab w:val="num" w:pos="567"/>
        </w:tabs>
        <w:spacing w:before="0" w:after="60" w:line="240" w:lineRule="auto"/>
        <w:ind w:left="567" w:hanging="567"/>
        <w:rPr>
          <w:rFonts w:ascii="voestalpine Light" w:hAnsi="voestalpine Light"/>
          <w:color w:val="333333" w:themeColor="text1"/>
          <w:sz w:val="24"/>
          <w:szCs w:val="24"/>
          <w:lang w:val="de-AT"/>
        </w:rPr>
      </w:pPr>
      <w:r w:rsidRPr="00FF2581">
        <w:rPr>
          <w:rFonts w:ascii="voestalpine Light" w:hAnsi="voestalpine Light"/>
          <w:color w:val="333333" w:themeColor="text1"/>
          <w:sz w:val="24"/>
          <w:szCs w:val="24"/>
          <w:lang w:val="de-AT"/>
        </w:rPr>
        <w:lastRenderedPageBreak/>
        <w:t>Aufgrund des berechtigten Interesses der verantwortlichen</w:t>
      </w:r>
      <w:r w:rsidRPr="00FF2581">
        <w:rPr>
          <w:color w:val="333333" w:themeColor="text1"/>
          <w:lang w:val="de-AT"/>
        </w:rPr>
        <w:t xml:space="preserve"> </w:t>
      </w:r>
      <w:r w:rsidRPr="00FF2581">
        <w:rPr>
          <w:rFonts w:ascii="voestalpine Light" w:hAnsi="voestalpine Light"/>
          <w:color w:val="333333" w:themeColor="text1"/>
          <w:sz w:val="24"/>
          <w:szCs w:val="24"/>
          <w:lang w:val="de-AT"/>
        </w:rPr>
        <w:t xml:space="preserve">Stelle (Art. 6 Abs.1 lit. f DSGVO) </w:t>
      </w:r>
    </w:p>
    <w:p w14:paraId="1DAB7C3D" w14:textId="77777777" w:rsidR="00FF2581" w:rsidRDefault="00FF2581" w:rsidP="00FF2581">
      <w:pPr>
        <w:ind w:left="567"/>
        <w:rPr>
          <w:rFonts w:cs="Arial"/>
        </w:rPr>
      </w:pPr>
    </w:p>
    <w:p w14:paraId="56C9F877" w14:textId="77777777" w:rsidR="00FF2581" w:rsidRPr="00FF2581" w:rsidRDefault="00FF2581" w:rsidP="00FF2581">
      <w:pPr>
        <w:rPr>
          <w:rFonts w:ascii="voestalpine Light" w:hAnsi="voestalpine Light" w:cs="Arial"/>
        </w:rPr>
      </w:pPr>
      <w:r w:rsidRPr="00FF2581">
        <w:rPr>
          <w:rFonts w:ascii="voestalpine Light" w:hAnsi="voestalpine Light" w:cs="Arial"/>
        </w:rPr>
        <w:t>In bestimmten Fällen verarbeiten wir Ihre Daten zu Wahrung eines berechtigten Interesses von uns oder Dritten.</w:t>
      </w:r>
    </w:p>
    <w:p w14:paraId="1D4DD1F0" w14:textId="77777777" w:rsidR="00FF2581" w:rsidRPr="005C531C" w:rsidRDefault="00FF2581" w:rsidP="00FF2581">
      <w:pPr>
        <w:pStyle w:val="Listenabsatz"/>
        <w:numPr>
          <w:ilvl w:val="0"/>
          <w:numId w:val="13"/>
        </w:numPr>
        <w:spacing w:after="160" w:line="259" w:lineRule="auto"/>
        <w:ind w:left="851" w:hanging="284"/>
        <w:rPr>
          <w:rFonts w:ascii="voestalpine Light" w:hAnsi="voestalpine Light" w:cs="Arial"/>
        </w:rPr>
      </w:pPr>
      <w:r w:rsidRPr="005C531C">
        <w:rPr>
          <w:rFonts w:ascii="voestalpine Light" w:hAnsi="voestalpine Light" w:cs="Arial"/>
        </w:rPr>
        <w:t xml:space="preserve">Zur Verteidigung von Rechtsansprüchen bei einem Verfahren nach dem Allgemeinen Gleichbehandlungsgesetz (AGG). Im Falle eines Rechtstreits wir ein berechtigtes Interesse daran, die Daten zu Beweiszwecken zu verarbeiten. </w:t>
      </w:r>
    </w:p>
    <w:p w14:paraId="4D7B9C75" w14:textId="77777777" w:rsidR="00DF66F5" w:rsidRDefault="00DF66F5" w:rsidP="001B7019">
      <w:pPr>
        <w:rPr>
          <w:rFonts w:ascii="voestalpine Light" w:hAnsi="voestalpine Light"/>
        </w:rPr>
      </w:pPr>
    </w:p>
    <w:p w14:paraId="1A2E1E28" w14:textId="77777777" w:rsidR="00FF2581" w:rsidRPr="00FF2581" w:rsidRDefault="00FF2581" w:rsidP="00FF2581">
      <w:pPr>
        <w:pStyle w:val="berschrift1"/>
        <w:tabs>
          <w:tab w:val="clear" w:pos="709"/>
          <w:tab w:val="num" w:pos="567"/>
        </w:tabs>
        <w:spacing w:after="60" w:line="240" w:lineRule="auto"/>
        <w:ind w:left="567" w:hanging="567"/>
        <w:rPr>
          <w:sz w:val="28"/>
          <w:szCs w:val="28"/>
        </w:rPr>
      </w:pPr>
      <w:r w:rsidRPr="00FF2581">
        <w:rPr>
          <w:sz w:val="28"/>
          <w:szCs w:val="28"/>
        </w:rPr>
        <w:t>An wen werden Ihre Daten</w:t>
      </w:r>
      <w:r w:rsidRPr="00A52763">
        <w:rPr>
          <w:sz w:val="28"/>
          <w:szCs w:val="28"/>
        </w:rPr>
        <w:t xml:space="preserve"> </w:t>
      </w:r>
      <w:r w:rsidRPr="00FF2581">
        <w:rPr>
          <w:sz w:val="28"/>
          <w:szCs w:val="28"/>
        </w:rPr>
        <w:t>weitergegeben?</w:t>
      </w:r>
    </w:p>
    <w:p w14:paraId="76479C5A" w14:textId="77777777" w:rsidR="00FF2581" w:rsidRDefault="00FF2581" w:rsidP="00FF2581">
      <w:pPr>
        <w:ind w:left="567"/>
        <w:rPr>
          <w:rFonts w:cs="Arial"/>
        </w:rPr>
      </w:pPr>
    </w:p>
    <w:p w14:paraId="34460EE6" w14:textId="77777777" w:rsidR="00FF2581" w:rsidRDefault="00FF2581" w:rsidP="00FF2581">
      <w:pPr>
        <w:rPr>
          <w:rFonts w:ascii="voestalpine Light" w:hAnsi="voestalpine Light" w:cs="Arial"/>
          <w:szCs w:val="20"/>
        </w:rPr>
      </w:pPr>
      <w:r w:rsidRPr="00FF2581">
        <w:rPr>
          <w:rFonts w:ascii="voestalpine Light" w:hAnsi="voestalpine Light" w:cs="Arial"/>
          <w:szCs w:val="20"/>
        </w:rPr>
        <w:t xml:space="preserve">Ihre Daten werden hauptsächlich durch unsere Personalabteilung und den Fachbereichsleiter, der Ihre Position besetzt, verarbeitet. Teilweise sind jedoch auch andere interne und externe Stellen an der Verarbeitung Ihrer Daten beteiligt. </w:t>
      </w:r>
    </w:p>
    <w:p w14:paraId="7EB65E19" w14:textId="77777777" w:rsidR="00FF2581" w:rsidRPr="00FF2581" w:rsidRDefault="00FF2581" w:rsidP="00FF2581">
      <w:pPr>
        <w:rPr>
          <w:rFonts w:ascii="voestalpine Light" w:hAnsi="voestalpine Light" w:cs="Arial"/>
          <w:szCs w:val="20"/>
        </w:rPr>
      </w:pPr>
    </w:p>
    <w:p w14:paraId="3544EF67" w14:textId="77777777" w:rsidR="00FF2581" w:rsidRPr="00FF2581" w:rsidRDefault="00FF2581" w:rsidP="00FF2581">
      <w:pPr>
        <w:ind w:left="567"/>
        <w:rPr>
          <w:rFonts w:ascii="voestalpine Light" w:hAnsi="voestalpine Light" w:cs="Arial"/>
          <w:szCs w:val="20"/>
          <w:u w:val="single"/>
        </w:rPr>
      </w:pPr>
      <w:r w:rsidRPr="00FF2581">
        <w:rPr>
          <w:rFonts w:ascii="voestalpine Light" w:hAnsi="voestalpine Light" w:cs="Arial"/>
          <w:szCs w:val="20"/>
          <w:u w:val="single"/>
        </w:rPr>
        <w:t>Interne Stellen:</w:t>
      </w:r>
    </w:p>
    <w:p w14:paraId="30A101E2" w14:textId="77777777" w:rsidR="00FF2581" w:rsidRPr="00FF2581" w:rsidRDefault="00FF2581" w:rsidP="00FF2581">
      <w:pPr>
        <w:pStyle w:val="Listenabsatz"/>
        <w:numPr>
          <w:ilvl w:val="0"/>
          <w:numId w:val="13"/>
        </w:numPr>
        <w:spacing w:after="160" w:line="259" w:lineRule="auto"/>
        <w:ind w:left="851" w:hanging="284"/>
        <w:rPr>
          <w:rFonts w:ascii="voestalpine Light" w:hAnsi="voestalpine Light" w:cs="Arial"/>
          <w:szCs w:val="20"/>
        </w:rPr>
      </w:pPr>
      <w:r w:rsidRPr="00FF2581">
        <w:rPr>
          <w:rFonts w:ascii="voestalpine Light" w:hAnsi="voestalpine Light" w:cs="Arial"/>
          <w:szCs w:val="20"/>
        </w:rPr>
        <w:t>Personalabteilung</w:t>
      </w:r>
    </w:p>
    <w:p w14:paraId="2BD20F2C" w14:textId="77777777" w:rsidR="00FF2581" w:rsidRPr="00FF2581" w:rsidRDefault="00FF2581" w:rsidP="00FF2581">
      <w:pPr>
        <w:pStyle w:val="Listenabsatz"/>
        <w:numPr>
          <w:ilvl w:val="0"/>
          <w:numId w:val="13"/>
        </w:numPr>
        <w:spacing w:after="160" w:line="259" w:lineRule="auto"/>
        <w:ind w:left="851" w:hanging="284"/>
        <w:rPr>
          <w:rFonts w:ascii="voestalpine Light" w:hAnsi="voestalpine Light" w:cs="Arial"/>
          <w:szCs w:val="20"/>
        </w:rPr>
      </w:pPr>
      <w:r w:rsidRPr="00FF2581">
        <w:rPr>
          <w:rFonts w:ascii="voestalpine Light" w:hAnsi="voestalpine Light" w:cs="Arial"/>
          <w:szCs w:val="20"/>
        </w:rPr>
        <w:t>Fachbereichsleiter</w:t>
      </w:r>
    </w:p>
    <w:p w14:paraId="349CDD2F" w14:textId="77777777" w:rsidR="00FF2581" w:rsidRPr="00FF2581" w:rsidRDefault="00FF2581" w:rsidP="00FF2581">
      <w:pPr>
        <w:pStyle w:val="Listenabsatz"/>
        <w:numPr>
          <w:ilvl w:val="0"/>
          <w:numId w:val="13"/>
        </w:numPr>
        <w:spacing w:after="160" w:line="259" w:lineRule="auto"/>
        <w:ind w:left="851" w:hanging="284"/>
        <w:rPr>
          <w:rFonts w:ascii="voestalpine Light" w:hAnsi="voestalpine Light" w:cs="Arial"/>
          <w:szCs w:val="20"/>
        </w:rPr>
      </w:pPr>
      <w:r w:rsidRPr="00FF2581">
        <w:rPr>
          <w:rFonts w:ascii="voestalpine Light" w:hAnsi="voestalpine Light" w:cs="Arial"/>
          <w:szCs w:val="20"/>
        </w:rPr>
        <w:t>Geschäftsführung</w:t>
      </w:r>
    </w:p>
    <w:p w14:paraId="00DE1185" w14:textId="77777777" w:rsidR="00FF2581" w:rsidRPr="005C531C" w:rsidRDefault="00FF2581" w:rsidP="00FF2581">
      <w:pPr>
        <w:pStyle w:val="Listenabsatz"/>
        <w:numPr>
          <w:ilvl w:val="0"/>
          <w:numId w:val="13"/>
        </w:numPr>
        <w:spacing w:after="160" w:line="259" w:lineRule="auto"/>
        <w:ind w:left="851" w:hanging="284"/>
        <w:rPr>
          <w:rFonts w:ascii="voestalpine Light" w:hAnsi="voestalpine Light" w:cs="Arial"/>
          <w:szCs w:val="20"/>
          <w:u w:val="single"/>
        </w:rPr>
      </w:pPr>
      <w:r w:rsidRPr="00FF2581">
        <w:rPr>
          <w:rFonts w:ascii="voestalpine Light" w:hAnsi="voestalpine Light" w:cs="Arial"/>
          <w:szCs w:val="20"/>
        </w:rPr>
        <w:t xml:space="preserve">Betriebsrat </w:t>
      </w:r>
    </w:p>
    <w:p w14:paraId="6252CCB1" w14:textId="77777777" w:rsidR="005C531C" w:rsidRPr="00FF2581" w:rsidRDefault="005C531C" w:rsidP="00FF2581">
      <w:pPr>
        <w:pStyle w:val="Listenabsatz"/>
        <w:numPr>
          <w:ilvl w:val="0"/>
          <w:numId w:val="13"/>
        </w:numPr>
        <w:spacing w:after="160" w:line="259" w:lineRule="auto"/>
        <w:ind w:left="851" w:hanging="284"/>
        <w:rPr>
          <w:rFonts w:ascii="voestalpine Light" w:hAnsi="voestalpine Light" w:cs="Arial"/>
          <w:szCs w:val="20"/>
          <w:u w:val="single"/>
        </w:rPr>
      </w:pPr>
      <w:r>
        <w:rPr>
          <w:rFonts w:ascii="voestalpine Light" w:hAnsi="voestalpine Light" w:cs="Arial"/>
          <w:szCs w:val="20"/>
        </w:rPr>
        <w:t>Andere voestalpine Konzerngesellschaften</w:t>
      </w:r>
    </w:p>
    <w:p w14:paraId="1D83970B" w14:textId="77777777" w:rsidR="00FF2581" w:rsidRPr="00FF2581" w:rsidRDefault="00FF2581" w:rsidP="00FF2581">
      <w:pPr>
        <w:ind w:left="567"/>
        <w:rPr>
          <w:rFonts w:ascii="voestalpine Light" w:hAnsi="voestalpine Light" w:cs="Arial"/>
          <w:szCs w:val="20"/>
          <w:u w:val="single"/>
        </w:rPr>
      </w:pPr>
      <w:r w:rsidRPr="00FF2581">
        <w:rPr>
          <w:rFonts w:ascii="voestalpine Light" w:hAnsi="voestalpine Light" w:cs="Arial"/>
          <w:szCs w:val="20"/>
          <w:u w:val="single"/>
        </w:rPr>
        <w:t>Externe Dienstleister:</w:t>
      </w:r>
    </w:p>
    <w:p w14:paraId="5C463FC9" w14:textId="77777777" w:rsidR="00FF2581" w:rsidRPr="0024618F" w:rsidRDefault="00FF2581" w:rsidP="00FF2581">
      <w:pPr>
        <w:pStyle w:val="Listenabsatz"/>
        <w:numPr>
          <w:ilvl w:val="0"/>
          <w:numId w:val="16"/>
        </w:numPr>
        <w:spacing w:after="160" w:line="259" w:lineRule="auto"/>
        <w:ind w:left="993" w:hanging="426"/>
        <w:rPr>
          <w:rFonts w:ascii="voestalpine Light" w:hAnsi="voestalpine Light" w:cs="Arial"/>
          <w:szCs w:val="20"/>
        </w:rPr>
      </w:pPr>
      <w:r w:rsidRPr="0024618F">
        <w:rPr>
          <w:rFonts w:ascii="voestalpine Light" w:hAnsi="voestalpine Light" w:cs="Arial"/>
          <w:szCs w:val="20"/>
        </w:rPr>
        <w:t xml:space="preserve">Anbieter von Bewerbermanagementsystemen </w:t>
      </w:r>
    </w:p>
    <w:p w14:paraId="0E09E41B" w14:textId="77777777" w:rsidR="00FF2581" w:rsidRPr="0024618F" w:rsidRDefault="00FF2581" w:rsidP="00FF2581">
      <w:pPr>
        <w:pStyle w:val="Listenabsatz"/>
        <w:numPr>
          <w:ilvl w:val="0"/>
          <w:numId w:val="16"/>
        </w:numPr>
        <w:spacing w:after="160" w:line="259" w:lineRule="auto"/>
        <w:ind w:left="993" w:hanging="426"/>
        <w:rPr>
          <w:rFonts w:ascii="voestalpine Light" w:hAnsi="voestalpine Light" w:cs="Arial"/>
          <w:szCs w:val="20"/>
        </w:rPr>
      </w:pPr>
      <w:r w:rsidRPr="0024618F">
        <w:rPr>
          <w:rFonts w:ascii="voestalpine Light" w:hAnsi="voestalpine Light" w:cs="Arial"/>
          <w:szCs w:val="20"/>
        </w:rPr>
        <w:t>IT-Dienstleister (z.B. Wartungsdienstleister, Hosting-Dienstleister)</w:t>
      </w:r>
    </w:p>
    <w:p w14:paraId="2C808A5F" w14:textId="77777777" w:rsidR="00FF2581" w:rsidRPr="0024618F" w:rsidRDefault="00FF2581" w:rsidP="00FF2581">
      <w:pPr>
        <w:pStyle w:val="Listenabsatz"/>
        <w:numPr>
          <w:ilvl w:val="0"/>
          <w:numId w:val="16"/>
        </w:numPr>
        <w:spacing w:after="160" w:line="259" w:lineRule="auto"/>
        <w:ind w:left="993" w:hanging="426"/>
        <w:rPr>
          <w:rFonts w:ascii="voestalpine Light" w:hAnsi="voestalpine Light" w:cs="Arial"/>
          <w:szCs w:val="20"/>
        </w:rPr>
      </w:pPr>
      <w:r w:rsidRPr="0024618F">
        <w:rPr>
          <w:rFonts w:ascii="voestalpine Light" w:hAnsi="voestalpine Light" w:cs="Arial"/>
          <w:szCs w:val="20"/>
        </w:rPr>
        <w:t>Dienstleister für Akten- und Datenvernichtung</w:t>
      </w:r>
    </w:p>
    <w:p w14:paraId="5A491894" w14:textId="77777777" w:rsidR="002407FD" w:rsidRPr="00FF2581" w:rsidRDefault="002407FD" w:rsidP="002407FD">
      <w:pPr>
        <w:pStyle w:val="Listenabsatz"/>
        <w:spacing w:after="160" w:line="259" w:lineRule="auto"/>
        <w:ind w:left="993"/>
        <w:rPr>
          <w:rFonts w:ascii="voestalpine Light" w:hAnsi="voestalpine Light" w:cs="Arial"/>
          <w:szCs w:val="20"/>
          <w:highlight w:val="yellow"/>
        </w:rPr>
      </w:pPr>
    </w:p>
    <w:p w14:paraId="4140DD34" w14:textId="77777777" w:rsidR="00FF2581" w:rsidRPr="00FF2581" w:rsidRDefault="00FF2581" w:rsidP="00C4496C">
      <w:pPr>
        <w:pStyle w:val="berschrift1"/>
        <w:tabs>
          <w:tab w:val="clear" w:pos="709"/>
          <w:tab w:val="num" w:pos="567"/>
        </w:tabs>
        <w:spacing w:after="60" w:line="240" w:lineRule="auto"/>
        <w:ind w:left="567" w:hanging="567"/>
        <w:rPr>
          <w:sz w:val="28"/>
          <w:szCs w:val="28"/>
        </w:rPr>
      </w:pPr>
      <w:r w:rsidRPr="00FF2581">
        <w:rPr>
          <w:sz w:val="28"/>
          <w:szCs w:val="28"/>
        </w:rPr>
        <w:t>Werden Ihre Daten an Länder außerhalb der Europäischen Union (sog. Drittländer) übermittelt?</w:t>
      </w:r>
    </w:p>
    <w:p w14:paraId="7072DBE5" w14:textId="77777777" w:rsidR="00FF2581" w:rsidRPr="005C789E" w:rsidRDefault="00FF2581" w:rsidP="00FF2581">
      <w:pPr>
        <w:pStyle w:val="Listenabsatz"/>
        <w:rPr>
          <w:rFonts w:cs="Arial"/>
          <w:b/>
        </w:rPr>
      </w:pPr>
    </w:p>
    <w:p w14:paraId="016ACF64" w14:textId="77777777" w:rsidR="00FF2581" w:rsidRPr="00FF2581" w:rsidRDefault="00FF2581" w:rsidP="00FF2581">
      <w:pPr>
        <w:rPr>
          <w:rFonts w:ascii="voestalpine Light" w:hAnsi="voestalpine Light" w:cs="Arial"/>
        </w:rPr>
      </w:pPr>
      <w:r w:rsidRPr="00FF2581">
        <w:rPr>
          <w:rFonts w:ascii="voestalpine Light" w:hAnsi="voestalpine Light" w:cs="Arial"/>
        </w:rPr>
        <w:t>Eine Übermittlung in ein Drittland ist nicht beabsichtigt.</w:t>
      </w:r>
    </w:p>
    <w:p w14:paraId="79A2D1B8" w14:textId="77777777" w:rsidR="00FF2581" w:rsidRDefault="00FF2581" w:rsidP="00FF2581">
      <w:pPr>
        <w:rPr>
          <w:rFonts w:ascii="voestalpine Light" w:hAnsi="voestalpine Light"/>
        </w:rPr>
      </w:pPr>
    </w:p>
    <w:p w14:paraId="765467FE" w14:textId="77777777" w:rsidR="002407FD" w:rsidRPr="002407FD" w:rsidRDefault="002407FD" w:rsidP="002407FD">
      <w:pPr>
        <w:pStyle w:val="berschrift1"/>
        <w:tabs>
          <w:tab w:val="clear" w:pos="709"/>
          <w:tab w:val="num" w:pos="567"/>
        </w:tabs>
        <w:spacing w:after="60" w:line="240" w:lineRule="auto"/>
        <w:ind w:left="567" w:hanging="567"/>
        <w:rPr>
          <w:sz w:val="28"/>
          <w:szCs w:val="28"/>
        </w:rPr>
      </w:pPr>
      <w:r w:rsidRPr="002407FD">
        <w:rPr>
          <w:sz w:val="28"/>
          <w:szCs w:val="28"/>
        </w:rPr>
        <w:t>Wie lange werden Ihre Daten gespeichert?</w:t>
      </w:r>
    </w:p>
    <w:p w14:paraId="1F267316" w14:textId="77777777" w:rsidR="002407FD" w:rsidRPr="004F07DE" w:rsidRDefault="002407FD" w:rsidP="002407FD">
      <w:pPr>
        <w:rPr>
          <w:rFonts w:cs="Arial"/>
        </w:rPr>
      </w:pPr>
    </w:p>
    <w:p w14:paraId="2119D78E" w14:textId="77777777" w:rsidR="002407FD" w:rsidRPr="002407FD" w:rsidRDefault="002407FD" w:rsidP="002407FD">
      <w:pPr>
        <w:rPr>
          <w:rFonts w:ascii="voestalpine Light" w:hAnsi="voestalpine Light" w:cs="Arial"/>
        </w:rPr>
      </w:pPr>
      <w:r w:rsidRPr="002407FD">
        <w:rPr>
          <w:rFonts w:ascii="voestalpine Light" w:hAnsi="voestalpine Light" w:cs="Arial"/>
        </w:rPr>
        <w:t xml:space="preserve">Wir speichern Ihre personenbezogenen Daten, solange wie dies für die Entscheidung über Ihre Bewerbung erforderlich ist. Soweit ein Beschäftigungsverhältnis zwischen Ihnen und uns nicht zustande kommt, können wir darüber hinaus noch Daten weiter speichern, soweit dies zur Verteidigung gegen mögliche Rechtsansprüche erforderlich ist. Regelmäßig werden Ihre Daten innerhalb von 6 Monaten nach Beendigung des Bewerbungsverfahrens gelöscht. </w:t>
      </w:r>
    </w:p>
    <w:p w14:paraId="776F1DC7" w14:textId="77777777" w:rsidR="002407FD" w:rsidRPr="002407FD" w:rsidRDefault="002407FD" w:rsidP="002407FD">
      <w:pPr>
        <w:rPr>
          <w:rFonts w:ascii="voestalpine Light" w:hAnsi="voestalpine Light" w:cs="Arial"/>
        </w:rPr>
      </w:pPr>
      <w:r w:rsidRPr="002407FD">
        <w:rPr>
          <w:rFonts w:ascii="voestalpine Light" w:hAnsi="voestalpine Light" w:cs="Arial"/>
        </w:rPr>
        <w:t xml:space="preserve">Soweit ein Beschäftigungsverhältnis nicht zustande kommt, Sie uns aber für die weitere Speicherung Ihrer Daten Ihr Einverständnis erteilt haben, speichern wir Ihre Daten bis zum Widerruf Ihrer Einwilligung, höchstens jedoch für </w:t>
      </w:r>
      <w:r>
        <w:rPr>
          <w:rFonts w:ascii="voestalpine Light" w:hAnsi="voestalpine Light" w:cs="Arial"/>
        </w:rPr>
        <w:t>ein weiteres Jahr</w:t>
      </w:r>
      <w:r w:rsidRPr="002407FD">
        <w:rPr>
          <w:rFonts w:ascii="voestalpine Light" w:hAnsi="voestalpine Light" w:cs="Arial"/>
        </w:rPr>
        <w:t xml:space="preserve">. Bei konkretem Anlass können wir Ihrer Daten auch zum Zwecke der Verteidigung gegen mögliche Rechtsansprüche für einen längeren Zeitraum speichern. </w:t>
      </w:r>
    </w:p>
    <w:p w14:paraId="7CD64829" w14:textId="77777777" w:rsidR="002407FD" w:rsidRDefault="002407FD" w:rsidP="002407FD">
      <w:pPr>
        <w:rPr>
          <w:rFonts w:ascii="voestalpine Light" w:hAnsi="voestalpine Light"/>
        </w:rPr>
      </w:pPr>
    </w:p>
    <w:p w14:paraId="439B4A40" w14:textId="77777777" w:rsidR="00A52763" w:rsidRPr="00C4496C" w:rsidRDefault="00A52763" w:rsidP="00A52763">
      <w:pPr>
        <w:pStyle w:val="berschrift1"/>
        <w:tabs>
          <w:tab w:val="clear" w:pos="709"/>
          <w:tab w:val="num" w:pos="567"/>
        </w:tabs>
        <w:spacing w:after="60" w:line="240" w:lineRule="auto"/>
        <w:ind w:left="567" w:hanging="567"/>
        <w:rPr>
          <w:iCs/>
          <w:color w:val="333333" w:themeColor="text1"/>
          <w:kern w:val="0"/>
          <w:sz w:val="28"/>
          <w:szCs w:val="28"/>
          <w:lang w:val="de-AT"/>
        </w:rPr>
      </w:pPr>
      <w:r w:rsidRPr="00A52763">
        <w:rPr>
          <w:sz w:val="28"/>
          <w:szCs w:val="28"/>
        </w:rPr>
        <w:lastRenderedPageBreak/>
        <w:t xml:space="preserve">Welche Rechte stehen Ihnen zu Zusammenhang mit der </w:t>
      </w:r>
      <w:r w:rsidRPr="00C4496C">
        <w:rPr>
          <w:iCs/>
          <w:color w:val="333333" w:themeColor="text1"/>
          <w:kern w:val="0"/>
          <w:sz w:val="28"/>
          <w:szCs w:val="28"/>
          <w:lang w:val="de-AT"/>
        </w:rPr>
        <w:t>Verarbeitung Ihrer Daten?</w:t>
      </w:r>
    </w:p>
    <w:p w14:paraId="377C4EBE" w14:textId="77777777" w:rsidR="00A52763" w:rsidRPr="003800AE" w:rsidRDefault="00A52763" w:rsidP="00A52763">
      <w:pPr>
        <w:rPr>
          <w:rFonts w:cs="Arial"/>
        </w:rPr>
      </w:pPr>
    </w:p>
    <w:p w14:paraId="36E5B287" w14:textId="77777777" w:rsidR="00A52763" w:rsidRPr="00A52763" w:rsidRDefault="00A52763" w:rsidP="00A52763">
      <w:pPr>
        <w:rPr>
          <w:rFonts w:ascii="voestalpine Light" w:hAnsi="voestalpine Light" w:cs="Arial"/>
          <w:b/>
        </w:rPr>
      </w:pPr>
      <w:r w:rsidRPr="00A52763">
        <w:rPr>
          <w:rFonts w:ascii="voestalpine Light" w:hAnsi="voestalpine Light" w:cs="Arial"/>
        </w:rPr>
        <w:t>Jede betroffene Person hat das Recht auf Auskunft nach Art. 15 DSGVO, das Recht auf Berichtigung nach Art. 16 DSGVO, das Recht auf Löschung nach Art. 17 DSGVO, das Recht auf Einschränkung der Verarbeitung nach Art. 18 DSGVO, das Recht auf Widerspruch aus Art. 21 DSGVO sowie das Recht auf Datenübertragbarkeit aus Art. 20 DSGVO. Beim Auskunftsrecht und beim Löschungsrecht gelten die Einschränkungen nach §§ 34 und 35 BDSG.</w:t>
      </w:r>
    </w:p>
    <w:p w14:paraId="24FEC747" w14:textId="77777777" w:rsidR="00A52763" w:rsidRDefault="00A52763" w:rsidP="002407FD">
      <w:pPr>
        <w:rPr>
          <w:rFonts w:ascii="voestalpine Light" w:hAnsi="voestalpine Light"/>
        </w:rPr>
      </w:pPr>
    </w:p>
    <w:p w14:paraId="5D2FA74A" w14:textId="77777777" w:rsidR="00A52763" w:rsidRPr="002350EC" w:rsidRDefault="00A52763" w:rsidP="00A52763">
      <w:pPr>
        <w:pStyle w:val="Default"/>
        <w:ind w:left="720"/>
        <w:rPr>
          <w:rFonts w:ascii="Arial" w:hAnsi="Arial" w:cs="Arial"/>
          <w:b/>
          <w:color w:val="auto"/>
          <w:sz w:val="22"/>
          <w:szCs w:val="22"/>
        </w:rPr>
      </w:pPr>
    </w:p>
    <w:p w14:paraId="08319A14" w14:textId="77777777" w:rsidR="00A52763" w:rsidRPr="00A52763" w:rsidRDefault="00A52763" w:rsidP="00A52763">
      <w:pPr>
        <w:pStyle w:val="berschrift2"/>
        <w:tabs>
          <w:tab w:val="clear" w:pos="680"/>
          <w:tab w:val="num" w:pos="567"/>
        </w:tabs>
        <w:spacing w:before="0" w:after="60" w:line="240" w:lineRule="auto"/>
        <w:ind w:left="567" w:hanging="567"/>
        <w:jc w:val="both"/>
        <w:rPr>
          <w:rFonts w:ascii="voestalpine Light" w:hAnsi="voestalpine Light"/>
          <w:color w:val="333333" w:themeColor="text1"/>
          <w:sz w:val="24"/>
          <w:szCs w:val="24"/>
          <w:lang w:val="de-AT"/>
        </w:rPr>
      </w:pPr>
      <w:r w:rsidRPr="00A52763">
        <w:rPr>
          <w:rFonts w:ascii="voestalpine Light" w:hAnsi="voestalpine Light"/>
          <w:color w:val="333333" w:themeColor="text1"/>
          <w:sz w:val="24"/>
          <w:szCs w:val="24"/>
          <w:lang w:val="de-AT"/>
        </w:rPr>
        <w:t>Widerspruchsrecht</w:t>
      </w:r>
    </w:p>
    <w:p w14:paraId="71F09CB9" w14:textId="77777777" w:rsidR="00A52763" w:rsidRDefault="00A52763" w:rsidP="002407FD">
      <w:pPr>
        <w:rPr>
          <w:rFonts w:ascii="voestalpine Light" w:hAnsi="voestalpine Light"/>
        </w:rPr>
      </w:pPr>
    </w:p>
    <w:p w14:paraId="36B94C89" w14:textId="77777777" w:rsidR="00A52763" w:rsidRPr="00A52763" w:rsidRDefault="00A52763" w:rsidP="00A52763">
      <w:pPr>
        <w:pStyle w:val="Listenabsatz"/>
        <w:pBdr>
          <w:top w:val="single" w:sz="4" w:space="1" w:color="auto"/>
          <w:left w:val="single" w:sz="4" w:space="4" w:color="auto"/>
          <w:bottom w:val="single" w:sz="4" w:space="1" w:color="auto"/>
          <w:right w:val="single" w:sz="4" w:space="4" w:color="auto"/>
        </w:pBdr>
        <w:ind w:left="567"/>
        <w:rPr>
          <w:rFonts w:ascii="voestalpine Light" w:hAnsi="voestalpine Light" w:cs="Arial"/>
          <w:b/>
        </w:rPr>
      </w:pPr>
      <w:r w:rsidRPr="00A52763">
        <w:rPr>
          <w:rFonts w:ascii="voestalpine Light" w:hAnsi="voestalpine Light" w:cs="Arial"/>
          <w:b/>
        </w:rPr>
        <w:t>Welches Recht haben Sie im Falle einer Datenverarbeitung aufgrund Ihres berechtigten oder öffentlichen Interesses?</w:t>
      </w:r>
    </w:p>
    <w:p w14:paraId="7DB9E9D3" w14:textId="77777777" w:rsidR="00A52763" w:rsidRPr="00A52763" w:rsidRDefault="00A52763" w:rsidP="00A52763">
      <w:pPr>
        <w:pBdr>
          <w:top w:val="single" w:sz="4" w:space="1" w:color="auto"/>
          <w:left w:val="single" w:sz="4" w:space="4" w:color="auto"/>
          <w:bottom w:val="single" w:sz="4" w:space="1" w:color="auto"/>
          <w:right w:val="single" w:sz="4" w:space="4" w:color="auto"/>
        </w:pBdr>
        <w:ind w:left="567"/>
        <w:rPr>
          <w:rFonts w:ascii="voestalpine Light" w:hAnsi="voestalpine Light" w:cs="Arial"/>
        </w:rPr>
      </w:pPr>
      <w:r w:rsidRPr="00A52763">
        <w:rPr>
          <w:rFonts w:ascii="voestalpine Light" w:hAnsi="voestalpine Light" w:cs="Arial"/>
        </w:rPr>
        <w:t>Sie haben gem. Art. 21 Abs. 1 DSGVO das Recht, aus Gründen, die sich aus Ihrer besonderen Situation ergeben, jederzeit gegen die Verarbeitung Sie betreffender personenbezogener Daten, die aufgrund von Art. 6 Abs. 1 e DSGVO (Datenverarbeitung im öffentlichen Interesse) oder aufgrund Art. 6 Abs. 1 f DSGVO (Datenverarbeitung zur Wahrung eines berechtigten Interesses) erfolgt, Widerspruch einzulegen, dies gilt auch für ein auf diese Vorschrift gestütztes Profiling.</w:t>
      </w:r>
    </w:p>
    <w:p w14:paraId="604C3D7C" w14:textId="77777777" w:rsidR="00A52763" w:rsidRPr="00A52763" w:rsidRDefault="00A52763" w:rsidP="00A52763">
      <w:pPr>
        <w:pBdr>
          <w:top w:val="single" w:sz="4" w:space="1" w:color="auto"/>
          <w:left w:val="single" w:sz="4" w:space="4" w:color="auto"/>
          <w:bottom w:val="single" w:sz="4" w:space="1" w:color="auto"/>
          <w:right w:val="single" w:sz="4" w:space="4" w:color="auto"/>
        </w:pBdr>
        <w:ind w:left="567"/>
        <w:rPr>
          <w:rFonts w:ascii="voestalpine Light" w:hAnsi="voestalpine Light" w:cs="Arial"/>
        </w:rPr>
      </w:pPr>
      <w:r w:rsidRPr="00A52763">
        <w:rPr>
          <w:rFonts w:ascii="voestalpine Light" w:hAnsi="voestalpine Light" w:cs="Arial"/>
        </w:rPr>
        <w:t>Im Falle Ihres Widerspruchs verarbeiten wir Ihre personenbezogenen Daten nicht mehr, es sei denn, wir können zwingende schutzwürdige Gründe für die Verarbeitung nachweisen, die Ihre Interessen, Rechte und Freiheiten überwiegen, oder die Verarbeitung dient der Geltendmachung, Ausübung oder Verteidigung von Rechtsansprüchen.</w:t>
      </w:r>
    </w:p>
    <w:p w14:paraId="67DFA55F" w14:textId="77777777" w:rsidR="00A52763" w:rsidRDefault="00A52763" w:rsidP="002407FD">
      <w:pPr>
        <w:rPr>
          <w:rFonts w:ascii="voestalpine Light" w:hAnsi="voestalpine Light"/>
        </w:rPr>
      </w:pPr>
    </w:p>
    <w:p w14:paraId="09D819DD" w14:textId="77777777" w:rsidR="00A52763" w:rsidRPr="00A52763" w:rsidRDefault="00A52763" w:rsidP="00A52763">
      <w:pPr>
        <w:pStyle w:val="berschrift2"/>
        <w:tabs>
          <w:tab w:val="clear" w:pos="680"/>
          <w:tab w:val="num" w:pos="567"/>
        </w:tabs>
        <w:spacing w:before="0" w:after="60" w:line="240" w:lineRule="auto"/>
        <w:ind w:left="567" w:hanging="567"/>
        <w:jc w:val="both"/>
        <w:rPr>
          <w:rFonts w:ascii="voestalpine Light" w:hAnsi="voestalpine Light"/>
          <w:color w:val="333333" w:themeColor="text1"/>
          <w:sz w:val="24"/>
          <w:szCs w:val="24"/>
          <w:lang w:val="de-AT"/>
        </w:rPr>
      </w:pPr>
      <w:r w:rsidRPr="00A52763">
        <w:rPr>
          <w:rFonts w:ascii="voestalpine Light" w:hAnsi="voestalpine Light"/>
          <w:color w:val="333333" w:themeColor="text1"/>
          <w:sz w:val="24"/>
          <w:szCs w:val="24"/>
          <w:lang w:val="de-AT"/>
        </w:rPr>
        <w:t>Widerruf der Einwilligung</w:t>
      </w:r>
    </w:p>
    <w:p w14:paraId="4264D96D" w14:textId="77777777" w:rsidR="00A52763" w:rsidRDefault="00A52763" w:rsidP="00A52763">
      <w:pPr>
        <w:pStyle w:val="Default"/>
        <w:ind w:left="567"/>
        <w:rPr>
          <w:rFonts w:ascii="Arial" w:hAnsi="Arial" w:cs="Arial"/>
          <w:sz w:val="22"/>
          <w:szCs w:val="22"/>
        </w:rPr>
      </w:pPr>
    </w:p>
    <w:p w14:paraId="31F5EF88" w14:textId="77777777" w:rsidR="00A52763" w:rsidRPr="00A52763" w:rsidRDefault="00A52763" w:rsidP="00A52763">
      <w:pPr>
        <w:pStyle w:val="Default"/>
        <w:rPr>
          <w:rFonts w:ascii="voestalpine Light" w:hAnsi="voestalpine Light" w:cs="Arial"/>
          <w:sz w:val="20"/>
          <w:szCs w:val="20"/>
        </w:rPr>
      </w:pPr>
      <w:r w:rsidRPr="00A52763">
        <w:rPr>
          <w:rFonts w:ascii="voestalpine Light" w:hAnsi="voestalpine Light" w:cs="Arial"/>
          <w:sz w:val="20"/>
          <w:szCs w:val="20"/>
        </w:rPr>
        <w:t xml:space="preserve">Ihre Einwilligung in die Verarbeitung personenbezogener Daten können Sie jederzeit widerrufen. Bitte beachten Sie, dass der Widerruf nur für die Zukunft wirkt. </w:t>
      </w:r>
    </w:p>
    <w:p w14:paraId="42F31271" w14:textId="77777777" w:rsidR="00A52763" w:rsidRPr="002350EC" w:rsidRDefault="00A52763" w:rsidP="00A52763">
      <w:pPr>
        <w:pStyle w:val="Default"/>
        <w:ind w:left="709"/>
        <w:rPr>
          <w:rFonts w:ascii="Arial" w:hAnsi="Arial" w:cs="Arial"/>
          <w:sz w:val="22"/>
          <w:szCs w:val="22"/>
        </w:rPr>
      </w:pPr>
    </w:p>
    <w:p w14:paraId="02175152" w14:textId="77777777" w:rsidR="00A52763" w:rsidRPr="00A52763" w:rsidRDefault="00A52763" w:rsidP="00A52763">
      <w:pPr>
        <w:pStyle w:val="berschrift2"/>
        <w:tabs>
          <w:tab w:val="clear" w:pos="680"/>
          <w:tab w:val="num" w:pos="567"/>
        </w:tabs>
        <w:spacing w:before="0" w:after="60" w:line="240" w:lineRule="auto"/>
        <w:ind w:left="567" w:hanging="567"/>
        <w:jc w:val="both"/>
        <w:rPr>
          <w:rFonts w:ascii="voestalpine Light" w:hAnsi="voestalpine Light"/>
          <w:color w:val="333333" w:themeColor="text1"/>
          <w:sz w:val="24"/>
          <w:szCs w:val="24"/>
          <w:lang w:val="de-AT"/>
        </w:rPr>
      </w:pPr>
      <w:r w:rsidRPr="00A52763">
        <w:rPr>
          <w:rFonts w:ascii="voestalpine Light" w:hAnsi="voestalpine Light"/>
          <w:color w:val="333333" w:themeColor="text1"/>
          <w:sz w:val="24"/>
          <w:szCs w:val="24"/>
          <w:lang w:val="de-AT"/>
        </w:rPr>
        <w:t>Auskunftsrecht</w:t>
      </w:r>
    </w:p>
    <w:p w14:paraId="53976937" w14:textId="77777777" w:rsidR="00A52763" w:rsidRDefault="00A52763" w:rsidP="00A52763">
      <w:pPr>
        <w:pStyle w:val="Default"/>
        <w:rPr>
          <w:rFonts w:ascii="voestalpine Light" w:hAnsi="voestalpine Light" w:cs="Arial"/>
          <w:color w:val="auto"/>
          <w:sz w:val="20"/>
          <w:szCs w:val="20"/>
        </w:rPr>
      </w:pPr>
    </w:p>
    <w:p w14:paraId="72AC462F" w14:textId="77777777" w:rsidR="00A52763" w:rsidRPr="00A52763" w:rsidRDefault="00A52763" w:rsidP="00A52763">
      <w:pPr>
        <w:pStyle w:val="Default"/>
        <w:rPr>
          <w:rFonts w:ascii="voestalpine Light" w:hAnsi="voestalpine Light" w:cs="Arial"/>
          <w:sz w:val="20"/>
          <w:szCs w:val="20"/>
        </w:rPr>
      </w:pPr>
      <w:r w:rsidRPr="00A52763">
        <w:rPr>
          <w:rFonts w:ascii="voestalpine Light" w:hAnsi="voestalpine Light" w:cs="Arial"/>
          <w:color w:val="auto"/>
          <w:sz w:val="20"/>
          <w:szCs w:val="20"/>
        </w:rPr>
        <w:t xml:space="preserve">Sie können Auskunft darüber verlangen, ob wir personenbezogenen Daten über Sie gespeichert haben. Wenn Sie es wünschen, teilen wir Ihnen mit, um welche Daten es sich handelt, für welche Zwecke die Daten verarbeitet werden, wem diese Daten offengelegt werden wie lange die Daten gespeichert werden und welche weiteren Rechte Ihnen in Bezug auf diese Daten zustehen. </w:t>
      </w:r>
    </w:p>
    <w:p w14:paraId="560D7CCC" w14:textId="77777777" w:rsidR="00A52763" w:rsidRPr="002350EC" w:rsidRDefault="00A52763" w:rsidP="00A52763">
      <w:pPr>
        <w:pStyle w:val="Default"/>
        <w:ind w:left="709"/>
        <w:rPr>
          <w:rFonts w:ascii="Arial" w:hAnsi="Arial" w:cs="Arial"/>
          <w:b/>
          <w:sz w:val="22"/>
          <w:szCs w:val="22"/>
        </w:rPr>
      </w:pPr>
    </w:p>
    <w:p w14:paraId="5E798489" w14:textId="77777777" w:rsidR="00A52763" w:rsidRPr="00A52763" w:rsidRDefault="00A52763" w:rsidP="00A52763">
      <w:pPr>
        <w:pStyle w:val="berschrift2"/>
        <w:tabs>
          <w:tab w:val="clear" w:pos="680"/>
          <w:tab w:val="num" w:pos="567"/>
        </w:tabs>
        <w:spacing w:before="0" w:after="60" w:line="240" w:lineRule="auto"/>
        <w:ind w:left="567" w:hanging="567"/>
        <w:jc w:val="both"/>
        <w:rPr>
          <w:rFonts w:ascii="voestalpine Light" w:hAnsi="voestalpine Light"/>
          <w:color w:val="333333" w:themeColor="text1"/>
          <w:sz w:val="24"/>
          <w:szCs w:val="24"/>
          <w:lang w:val="de-AT"/>
        </w:rPr>
      </w:pPr>
      <w:r w:rsidRPr="00A52763">
        <w:rPr>
          <w:rFonts w:ascii="voestalpine Light" w:hAnsi="voestalpine Light"/>
          <w:color w:val="333333" w:themeColor="text1"/>
          <w:sz w:val="24"/>
          <w:szCs w:val="24"/>
          <w:lang w:val="de-AT"/>
        </w:rPr>
        <w:t>Weitere Rechte</w:t>
      </w:r>
    </w:p>
    <w:p w14:paraId="76DE6138" w14:textId="77777777" w:rsidR="007E2274" w:rsidRDefault="007E2274" w:rsidP="00E327D4">
      <w:pPr>
        <w:pStyle w:val="Default"/>
        <w:rPr>
          <w:rFonts w:ascii="voestalpine Light" w:hAnsi="voestalpine Light" w:cs="Arial"/>
          <w:color w:val="auto"/>
          <w:sz w:val="20"/>
          <w:szCs w:val="20"/>
        </w:rPr>
      </w:pPr>
    </w:p>
    <w:p w14:paraId="4C449F4C" w14:textId="77777777" w:rsidR="00A52763" w:rsidRPr="00E327D4" w:rsidRDefault="00A52763" w:rsidP="00E327D4">
      <w:pPr>
        <w:pStyle w:val="Default"/>
        <w:rPr>
          <w:rFonts w:ascii="voestalpine Light" w:hAnsi="voestalpine Light" w:cs="Arial"/>
          <w:sz w:val="20"/>
          <w:szCs w:val="20"/>
        </w:rPr>
      </w:pPr>
      <w:r w:rsidRPr="00E327D4">
        <w:rPr>
          <w:rFonts w:ascii="voestalpine Light" w:hAnsi="voestalpine Light" w:cs="Arial"/>
          <w:color w:val="auto"/>
          <w:sz w:val="20"/>
          <w:szCs w:val="20"/>
        </w:rPr>
        <w:t>Darüber hinaus haben Sie das Recht auf Berichtigung falscher Daten oder auf Löschung Ihrer Daten. Wenn kein Grund für die weitere Speicherung besteht, werden wir Ihre Daten löschen, ansonsten die Verarbeitung einschränken. Sie können auch verlangen, dass wir alle personenbezogenen Daten, die Sie uns bereitgestellt haben, in einem strukturierten, gängigen und maschinenlesbaren Format entweder Ihnen oder einer Person oder einem Unternehmen Ihrer Wahl zur Verfügung stellen.</w:t>
      </w:r>
    </w:p>
    <w:p w14:paraId="7FA00D7B" w14:textId="77777777" w:rsidR="00A52763" w:rsidRPr="00E327D4" w:rsidRDefault="00A52763" w:rsidP="00E327D4">
      <w:pPr>
        <w:pStyle w:val="Default"/>
        <w:jc w:val="right"/>
        <w:rPr>
          <w:rFonts w:ascii="voestalpine Light" w:hAnsi="voestalpine Light" w:cs="Arial"/>
          <w:sz w:val="20"/>
          <w:szCs w:val="20"/>
        </w:rPr>
      </w:pPr>
    </w:p>
    <w:p w14:paraId="3A3236F2" w14:textId="77777777" w:rsidR="00A52763" w:rsidRPr="00E327D4" w:rsidRDefault="00A52763" w:rsidP="00E327D4">
      <w:pPr>
        <w:pStyle w:val="Default"/>
        <w:rPr>
          <w:rFonts w:ascii="voestalpine Light" w:hAnsi="voestalpine Light" w:cs="Arial"/>
          <w:sz w:val="20"/>
          <w:szCs w:val="20"/>
        </w:rPr>
      </w:pPr>
      <w:r w:rsidRPr="00E327D4">
        <w:rPr>
          <w:rFonts w:ascii="voestalpine Light" w:hAnsi="voestalpine Light" w:cs="Arial"/>
          <w:color w:val="auto"/>
          <w:sz w:val="20"/>
          <w:szCs w:val="20"/>
        </w:rPr>
        <w:t>Darüber hinaus besteht ein Beschwerderecht bei der zuständigen Datenschutzaufsichtsbehörde (Art. 77 DSGVO i.V.m. § 19 BDSG).</w:t>
      </w:r>
    </w:p>
    <w:p w14:paraId="3372C725" w14:textId="77777777" w:rsidR="00A52763" w:rsidRPr="002350EC" w:rsidRDefault="00A52763" w:rsidP="00A52763">
      <w:pPr>
        <w:pStyle w:val="Default"/>
        <w:ind w:left="720"/>
        <w:rPr>
          <w:rFonts w:ascii="Arial" w:hAnsi="Arial" w:cs="Arial"/>
          <w:color w:val="auto"/>
          <w:sz w:val="22"/>
          <w:szCs w:val="22"/>
        </w:rPr>
      </w:pPr>
    </w:p>
    <w:p w14:paraId="554E9920" w14:textId="77777777" w:rsidR="00A52763" w:rsidRPr="00A52763" w:rsidRDefault="00A52763" w:rsidP="00A52763">
      <w:pPr>
        <w:pStyle w:val="berschrift2"/>
        <w:tabs>
          <w:tab w:val="clear" w:pos="680"/>
          <w:tab w:val="num" w:pos="567"/>
        </w:tabs>
        <w:spacing w:before="0" w:after="60" w:line="240" w:lineRule="auto"/>
        <w:ind w:left="567" w:hanging="567"/>
        <w:jc w:val="both"/>
        <w:rPr>
          <w:rFonts w:ascii="voestalpine Light" w:hAnsi="voestalpine Light"/>
          <w:color w:val="333333" w:themeColor="text1"/>
          <w:sz w:val="24"/>
          <w:szCs w:val="24"/>
          <w:lang w:val="de-AT"/>
        </w:rPr>
      </w:pPr>
      <w:r w:rsidRPr="00A52763">
        <w:rPr>
          <w:rFonts w:ascii="voestalpine Light" w:hAnsi="voestalpine Light"/>
          <w:color w:val="333333" w:themeColor="text1"/>
          <w:sz w:val="24"/>
          <w:szCs w:val="24"/>
          <w:lang w:val="de-AT"/>
        </w:rPr>
        <w:lastRenderedPageBreak/>
        <w:t>Wahrnehmung Ihrer Rechte</w:t>
      </w:r>
    </w:p>
    <w:p w14:paraId="435553CA" w14:textId="77777777" w:rsidR="00E327D4" w:rsidRDefault="00E327D4" w:rsidP="00A52763">
      <w:pPr>
        <w:pStyle w:val="Default"/>
        <w:ind w:left="567"/>
        <w:rPr>
          <w:rFonts w:ascii="Arial" w:hAnsi="Arial" w:cs="Arial"/>
          <w:color w:val="auto"/>
          <w:sz w:val="22"/>
          <w:szCs w:val="22"/>
        </w:rPr>
      </w:pPr>
    </w:p>
    <w:p w14:paraId="3B7C4D31" w14:textId="77777777" w:rsidR="00A52763" w:rsidRPr="00E327D4" w:rsidRDefault="00A52763" w:rsidP="00E327D4">
      <w:pPr>
        <w:pStyle w:val="Default"/>
        <w:rPr>
          <w:rFonts w:ascii="voestalpine Light" w:hAnsi="voestalpine Light" w:cs="Arial"/>
          <w:color w:val="auto"/>
          <w:sz w:val="20"/>
          <w:szCs w:val="20"/>
        </w:rPr>
      </w:pPr>
      <w:r w:rsidRPr="00E327D4">
        <w:rPr>
          <w:rFonts w:ascii="voestalpine Light" w:hAnsi="voestalpine Light" w:cs="Arial"/>
          <w:color w:val="auto"/>
          <w:sz w:val="20"/>
          <w:szCs w:val="20"/>
        </w:rPr>
        <w:t>Um Ihre Rechte wahrzunehmen, können Sie sich an die Verantwortliche oder an den Datenschutzbeauftragten unter den angegebenen Kontaktdaten wenden oder an die Personalabteilung unter Tel. 0</w:t>
      </w:r>
      <w:r w:rsidR="00E327D4" w:rsidRPr="00E327D4">
        <w:rPr>
          <w:rFonts w:ascii="voestalpine Light" w:hAnsi="voestalpine Light" w:cs="Arial"/>
          <w:color w:val="auto"/>
          <w:sz w:val="20"/>
          <w:szCs w:val="20"/>
        </w:rPr>
        <w:t>89-57835</w:t>
      </w:r>
      <w:r w:rsidR="00E327D4">
        <w:rPr>
          <w:rFonts w:ascii="voestalpine Light" w:hAnsi="voestalpine Light" w:cs="Arial"/>
          <w:color w:val="auto"/>
          <w:sz w:val="20"/>
          <w:szCs w:val="20"/>
        </w:rPr>
        <w:t>-225.</w:t>
      </w:r>
      <w:r w:rsidRPr="00E327D4">
        <w:rPr>
          <w:rFonts w:ascii="voestalpine Light" w:hAnsi="voestalpine Light" w:cs="Arial"/>
          <w:sz w:val="20"/>
          <w:szCs w:val="20"/>
        </w:rPr>
        <w:t xml:space="preserve"> </w:t>
      </w:r>
      <w:r w:rsidRPr="00E327D4">
        <w:rPr>
          <w:rFonts w:ascii="voestalpine Light" w:hAnsi="voestalpine Light" w:cs="Arial"/>
          <w:color w:val="auto"/>
          <w:sz w:val="20"/>
          <w:szCs w:val="20"/>
        </w:rPr>
        <w:t>Wir werden Ihre Anfragen umgehend sowie gemäß den gesetzlichen Vorgaben bearbeiten und Ihnen mitteilen, welche Maßnahmen wir ergriffen haben.</w:t>
      </w:r>
    </w:p>
    <w:p w14:paraId="2AAA1E5A" w14:textId="77777777" w:rsidR="00A52763" w:rsidRDefault="00A52763" w:rsidP="002407FD">
      <w:pPr>
        <w:rPr>
          <w:rFonts w:ascii="voestalpine Light" w:hAnsi="voestalpine Light"/>
        </w:rPr>
      </w:pPr>
    </w:p>
    <w:p w14:paraId="5B5B3C75" w14:textId="77777777" w:rsidR="007E2274" w:rsidRPr="00C4496C" w:rsidRDefault="007E2274" w:rsidP="00C4496C">
      <w:pPr>
        <w:pStyle w:val="berschrift1"/>
        <w:tabs>
          <w:tab w:val="clear" w:pos="709"/>
          <w:tab w:val="num" w:pos="567"/>
        </w:tabs>
        <w:spacing w:after="60" w:line="240" w:lineRule="auto"/>
        <w:ind w:left="567" w:hanging="567"/>
        <w:rPr>
          <w:iCs/>
          <w:color w:val="333333" w:themeColor="text1"/>
          <w:kern w:val="0"/>
          <w:sz w:val="28"/>
          <w:szCs w:val="28"/>
          <w:lang w:val="de-AT"/>
        </w:rPr>
      </w:pPr>
      <w:r w:rsidRPr="00C4496C">
        <w:rPr>
          <w:iCs/>
          <w:color w:val="333333" w:themeColor="text1"/>
          <w:kern w:val="0"/>
          <w:sz w:val="28"/>
          <w:szCs w:val="28"/>
          <w:lang w:val="de-AT"/>
        </w:rPr>
        <w:t>Besteht eine Pflicht zur Bereitstellung Ihrer personenbezogenen Daten?</w:t>
      </w:r>
    </w:p>
    <w:p w14:paraId="562B4592" w14:textId="77777777" w:rsidR="007E2274" w:rsidRPr="009A5518" w:rsidRDefault="007E2274" w:rsidP="007E2274">
      <w:pPr>
        <w:rPr>
          <w:rFonts w:cs="Arial"/>
        </w:rPr>
      </w:pPr>
    </w:p>
    <w:p w14:paraId="5518CF8C" w14:textId="77777777" w:rsidR="007E2274" w:rsidRPr="007E2274" w:rsidRDefault="007E2274" w:rsidP="007E2274">
      <w:pPr>
        <w:spacing w:line="240" w:lineRule="auto"/>
        <w:rPr>
          <w:rFonts w:ascii="voestalpine Light" w:hAnsi="voestalpine Light" w:cs="Arial"/>
        </w:rPr>
      </w:pPr>
      <w:r w:rsidRPr="007E2274">
        <w:rPr>
          <w:rFonts w:ascii="voestalpine Light" w:hAnsi="voestalpine Light" w:cs="Arial"/>
        </w:rPr>
        <w:t>Die Bereitstellung personenbezogener Daten ist weder gesetzlich noch vertraglich vorgeschrieben, noch sind Sie verpflichtet, die personenbezogenen Daten bereitzustellen. Allerdings ist die Bereitstellung personenbezogener Daten für die Durchführung des Bewerbungsverfahrens erforderlich. Das heißt, soweit Sie uns keine personenbezogenen Daten bei einer Bewerbung bereitstellen, werden wir das Bewerbungsverfahren nicht durchführen können.</w:t>
      </w:r>
    </w:p>
    <w:p w14:paraId="33DF2213" w14:textId="77777777" w:rsidR="007E2274" w:rsidRDefault="007E2274" w:rsidP="007E2274">
      <w:pPr>
        <w:spacing w:line="240" w:lineRule="auto"/>
        <w:rPr>
          <w:rFonts w:cs="Arial"/>
        </w:rPr>
      </w:pPr>
      <w:r w:rsidRPr="002350EC">
        <w:rPr>
          <w:rFonts w:cs="Arial"/>
        </w:rPr>
        <w:t xml:space="preserve"> </w:t>
      </w:r>
    </w:p>
    <w:p w14:paraId="122B022E" w14:textId="77777777" w:rsidR="007E2274" w:rsidRPr="009A5518" w:rsidRDefault="007E2274" w:rsidP="007E2274">
      <w:pPr>
        <w:spacing w:line="240" w:lineRule="auto"/>
        <w:rPr>
          <w:rFonts w:cs="Arial"/>
        </w:rPr>
      </w:pPr>
    </w:p>
    <w:p w14:paraId="16FF58EF" w14:textId="77777777" w:rsidR="007E2274" w:rsidRPr="00C4496C" w:rsidRDefault="007E2274" w:rsidP="007E2274">
      <w:pPr>
        <w:pStyle w:val="berschrift1"/>
        <w:tabs>
          <w:tab w:val="clear" w:pos="709"/>
          <w:tab w:val="num" w:pos="567"/>
        </w:tabs>
        <w:spacing w:after="60" w:line="240" w:lineRule="auto"/>
        <w:ind w:left="567" w:hanging="567"/>
        <w:jc w:val="both"/>
        <w:rPr>
          <w:iCs/>
          <w:color w:val="333333" w:themeColor="text1"/>
          <w:kern w:val="0"/>
          <w:sz w:val="28"/>
          <w:szCs w:val="28"/>
          <w:lang w:val="de-AT"/>
        </w:rPr>
      </w:pPr>
      <w:r w:rsidRPr="00C4496C">
        <w:rPr>
          <w:iCs/>
          <w:color w:val="333333" w:themeColor="text1"/>
          <w:kern w:val="0"/>
          <w:sz w:val="28"/>
          <w:szCs w:val="28"/>
          <w:lang w:val="de-AT"/>
        </w:rPr>
        <w:t>Änderungen dieser Informationen</w:t>
      </w:r>
    </w:p>
    <w:p w14:paraId="5D038178" w14:textId="77777777" w:rsidR="007E2274" w:rsidRPr="003800AE" w:rsidRDefault="007E2274" w:rsidP="007E2274">
      <w:pPr>
        <w:spacing w:line="240" w:lineRule="auto"/>
        <w:rPr>
          <w:rFonts w:cs="Arial"/>
          <w:b/>
        </w:rPr>
      </w:pPr>
    </w:p>
    <w:p w14:paraId="6A8ABEB8" w14:textId="77777777" w:rsidR="007E2274" w:rsidRPr="007E2274" w:rsidRDefault="007E2274" w:rsidP="007E2274">
      <w:pPr>
        <w:spacing w:line="240" w:lineRule="auto"/>
        <w:rPr>
          <w:rFonts w:ascii="voestalpine Light" w:hAnsi="voestalpine Light" w:cs="Arial"/>
        </w:rPr>
      </w:pPr>
      <w:r w:rsidRPr="007E2274">
        <w:rPr>
          <w:rFonts w:ascii="voestalpine Light" w:hAnsi="voestalpine Light" w:cs="Arial"/>
        </w:rPr>
        <w:t>Sollte sich der Zweck oder die Art und Weise der Verarbeitung Ihrer personenbezogenen Daten wesentlich ändern, so werden wir diese Informationen rechtzeitig aktualisieren und Sie rechtzeitig über die Änderungen informieren.</w:t>
      </w:r>
    </w:p>
    <w:p w14:paraId="67C388C9" w14:textId="77777777" w:rsidR="007E2274" w:rsidRPr="002350EC" w:rsidRDefault="007E2274" w:rsidP="007E2274">
      <w:pPr>
        <w:pStyle w:val="Default"/>
        <w:rPr>
          <w:rFonts w:ascii="Arial" w:hAnsi="Arial" w:cs="Arial"/>
          <w:sz w:val="22"/>
          <w:szCs w:val="22"/>
        </w:rPr>
      </w:pPr>
    </w:p>
    <w:p w14:paraId="53636F18" w14:textId="77777777" w:rsidR="007E2274" w:rsidRPr="002407FD" w:rsidRDefault="007E2274" w:rsidP="002407FD">
      <w:pPr>
        <w:rPr>
          <w:rFonts w:ascii="voestalpine Light" w:hAnsi="voestalpine Light"/>
        </w:rPr>
      </w:pPr>
    </w:p>
    <w:sectPr w:rsidR="007E2274" w:rsidRPr="002407FD" w:rsidSect="001B7019">
      <w:headerReference w:type="default" r:id="rId7"/>
      <w:footerReference w:type="default" r:id="rId8"/>
      <w:footerReference w:type="first" r:id="rId9"/>
      <w:type w:val="continuous"/>
      <w:pgSz w:w="11906" w:h="16838" w:code="9"/>
      <w:pgMar w:top="936" w:right="991" w:bottom="2098" w:left="1134" w:header="992" w:footer="9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BD8E6" w14:textId="77777777" w:rsidR="006B1B71" w:rsidRDefault="006B1B71">
      <w:r>
        <w:separator/>
      </w:r>
    </w:p>
  </w:endnote>
  <w:endnote w:type="continuationSeparator" w:id="0">
    <w:p w14:paraId="3B9D5AEB" w14:textId="77777777" w:rsidR="006B1B71" w:rsidRDefault="006B1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oestalpine">
    <w:panose1 w:val="020B0500030000000000"/>
    <w:charset w:val="00"/>
    <w:family w:val="swiss"/>
    <w:pitch w:val="variable"/>
    <w:sig w:usb0="A000026F" w:usb1="5000203A" w:usb2="00000000" w:usb3="00000000" w:csb0="00000097" w:csb1="00000000"/>
    <w:embedRegular r:id="rId1" w:fontKey="{79A96B41-6459-4804-9313-F00C64C302F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oestalpine Light">
    <w:panose1 w:val="020B0300030000000000"/>
    <w:charset w:val="00"/>
    <w:family w:val="swiss"/>
    <w:pitch w:val="variable"/>
    <w:sig w:usb0="A000026F" w:usb1="5000203A" w:usb2="00000000" w:usb3="00000000" w:csb0="00000097" w:csb1="00000000"/>
    <w:embedRegular r:id="rId2" w:fontKey="{C6596B17-F3DF-407F-8EB9-081C77E4946E}"/>
    <w:embedBold r:id="rId3" w:fontKey="{34689202-1219-423D-ACF7-6024F490810F}"/>
  </w:font>
  <w:font w:name="Arial">
    <w:panose1 w:val="020B0604020202020204"/>
    <w:charset w:val="00"/>
    <w:family w:val="swiss"/>
    <w:pitch w:val="variable"/>
    <w:sig w:usb0="E0002EFF" w:usb1="C000785B" w:usb2="00000009" w:usb3="00000000" w:csb0="000001FF" w:csb1="00000000"/>
  </w:font>
  <w:font w:name="voestalpine Medium">
    <w:panose1 w:val="020B0600030000000000"/>
    <w:charset w:val="00"/>
    <w:family w:val="swiss"/>
    <w:pitch w:val="variable"/>
    <w:sig w:usb0="A000026F" w:usb1="5000203A" w:usb2="00000000" w:usb3="00000000" w:csb0="00000097" w:csb1="00000000"/>
    <w:embedRegular r:id="rId4" w:fontKey="{6A6CCDDF-2A3E-444C-84AA-CE86B99E130F}"/>
  </w:font>
  <w:font w:name="Tahoma">
    <w:panose1 w:val="020B0604030504040204"/>
    <w:charset w:val="00"/>
    <w:family w:val="swiss"/>
    <w:pitch w:val="variable"/>
    <w:sig w:usb0="E1002EFF" w:usb1="C000605B" w:usb2="00000029" w:usb3="00000000" w:csb0="000101FF" w:csb1="00000000"/>
    <w:embedRegular r:id="rId5" w:fontKey="{3ED679F4-498A-431C-A37E-1D0CCE3DFDF3}"/>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27D472FF-0208-4C86-84CA-FEC9757C6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2A3B" w14:textId="77777777" w:rsidR="00BC62EF" w:rsidRPr="00B32CD1" w:rsidRDefault="00B32CD1" w:rsidP="00B32CD1">
    <w:pPr>
      <w:pStyle w:val="Fuzeile"/>
    </w:pPr>
    <w:r>
      <w:rPr>
        <w:noProof/>
      </w:rPr>
      <w:drawing>
        <wp:anchor distT="0" distB="0" distL="114300" distR="114300" simplePos="0" relativeHeight="251661312" behindDoc="1" locked="0" layoutInCell="1" allowOverlap="1" wp14:anchorId="4AC48E72" wp14:editId="71999104">
          <wp:simplePos x="0" y="0"/>
          <wp:positionH relativeFrom="margin">
            <wp:posOffset>-727710</wp:posOffset>
          </wp:positionH>
          <wp:positionV relativeFrom="margin">
            <wp:posOffset>7846060</wp:posOffset>
          </wp:positionV>
          <wp:extent cx="7574280" cy="1341120"/>
          <wp:effectExtent l="0" t="0" r="7620" b="0"/>
          <wp:wrapNone/>
          <wp:docPr id="4" name="Grafik 4" descr="C:\Users\reibenm\Desktop\Marke\Markenphase VIIII\Markenprozess\Corporate Design\Erste Umsetzungen\Vorlagen neu\Unterlagen Grafik für ppt\voestalpine_Word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eibenm\Desktop\Marke\Markenphase VIIII\Markenprozess\Corporate Design\Erste Umsetzungen\Vorlagen neu\Unterlagen Grafik für ppt\voestalpine_Word_15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oestalpine Light" w:hAnsi="voestalpine Light"/>
        <w:sz w:val="19"/>
        <w:szCs w:val="19"/>
      </w:rPr>
      <w:t xml:space="preserve">Seite </w:t>
    </w:r>
    <w:r w:rsidRPr="009713E0">
      <w:rPr>
        <w:rFonts w:ascii="voestalpine Light" w:hAnsi="voestalpine Light"/>
        <w:sz w:val="19"/>
        <w:szCs w:val="19"/>
      </w:rPr>
      <w:fldChar w:fldCharType="begin"/>
    </w:r>
    <w:r w:rsidRPr="009713E0">
      <w:rPr>
        <w:rFonts w:ascii="voestalpine Light" w:hAnsi="voestalpine Light"/>
        <w:sz w:val="19"/>
        <w:szCs w:val="19"/>
      </w:rPr>
      <w:instrText>PAGE  \* Arabic  \* MERGEFORMAT</w:instrText>
    </w:r>
    <w:r w:rsidRPr="009713E0">
      <w:rPr>
        <w:rFonts w:ascii="voestalpine Light" w:hAnsi="voestalpine Light"/>
        <w:sz w:val="19"/>
        <w:szCs w:val="19"/>
      </w:rPr>
      <w:fldChar w:fldCharType="separate"/>
    </w:r>
    <w:r w:rsidR="00A82053">
      <w:rPr>
        <w:rFonts w:ascii="voestalpine Light" w:hAnsi="voestalpine Light"/>
        <w:noProof/>
        <w:sz w:val="19"/>
        <w:szCs w:val="19"/>
      </w:rPr>
      <w:t>5</w:t>
    </w:r>
    <w:r w:rsidRPr="009713E0">
      <w:rPr>
        <w:rFonts w:ascii="voestalpine Light" w:hAnsi="voestalpine Light"/>
        <w:sz w:val="19"/>
        <w:szCs w:val="19"/>
      </w:rPr>
      <w:fldChar w:fldCharType="end"/>
    </w:r>
    <w:r w:rsidRPr="009713E0">
      <w:rPr>
        <w:rFonts w:ascii="voestalpine Light" w:hAnsi="voestalpine Light"/>
        <w:sz w:val="19"/>
        <w:szCs w:val="19"/>
      </w:rPr>
      <w:t>/</w:t>
    </w:r>
    <w:r w:rsidRPr="009713E0">
      <w:rPr>
        <w:rFonts w:ascii="voestalpine Light" w:hAnsi="voestalpine Light"/>
        <w:sz w:val="19"/>
        <w:szCs w:val="19"/>
      </w:rPr>
      <w:fldChar w:fldCharType="begin"/>
    </w:r>
    <w:r w:rsidRPr="009713E0">
      <w:rPr>
        <w:rFonts w:ascii="voestalpine Light" w:hAnsi="voestalpine Light"/>
        <w:sz w:val="19"/>
        <w:szCs w:val="19"/>
      </w:rPr>
      <w:instrText>NUMPAGES  \* Arabic  \* MERGEFORMAT</w:instrText>
    </w:r>
    <w:r w:rsidRPr="009713E0">
      <w:rPr>
        <w:rFonts w:ascii="voestalpine Light" w:hAnsi="voestalpine Light"/>
        <w:sz w:val="19"/>
        <w:szCs w:val="19"/>
      </w:rPr>
      <w:fldChar w:fldCharType="separate"/>
    </w:r>
    <w:r w:rsidR="00A82053">
      <w:rPr>
        <w:rFonts w:ascii="voestalpine Light" w:hAnsi="voestalpine Light"/>
        <w:noProof/>
        <w:sz w:val="19"/>
        <w:szCs w:val="19"/>
      </w:rPr>
      <w:t>5</w:t>
    </w:r>
    <w:r w:rsidRPr="009713E0">
      <w:rPr>
        <w:rFonts w:ascii="voestalpine Light" w:hAnsi="voestalpine Light"/>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0815" w14:textId="77777777" w:rsidR="00BC62EF" w:rsidRPr="009713E0" w:rsidRDefault="009713E0" w:rsidP="00C14EAE">
    <w:pPr>
      <w:pStyle w:val="Fuzeile"/>
      <w:rPr>
        <w:rFonts w:ascii="voestalpine Light" w:hAnsi="voestalpine Light"/>
        <w:sz w:val="19"/>
        <w:szCs w:val="19"/>
      </w:rPr>
    </w:pPr>
    <w:r>
      <w:rPr>
        <w:noProof/>
      </w:rPr>
      <w:drawing>
        <wp:anchor distT="0" distB="0" distL="114300" distR="114300" simplePos="0" relativeHeight="251659264" behindDoc="1" locked="0" layoutInCell="1" allowOverlap="1" wp14:anchorId="2B5D2BFC" wp14:editId="306D1AD2">
          <wp:simplePos x="0" y="0"/>
          <wp:positionH relativeFrom="margin">
            <wp:posOffset>-727710</wp:posOffset>
          </wp:positionH>
          <wp:positionV relativeFrom="margin">
            <wp:posOffset>8760460</wp:posOffset>
          </wp:positionV>
          <wp:extent cx="7574280" cy="1341120"/>
          <wp:effectExtent l="0" t="0" r="7620" b="0"/>
          <wp:wrapNone/>
          <wp:docPr id="5" name="Grafik 5" descr="C:\Users\reibenm\Desktop\Marke\Markenphase VIIII\Markenprozess\Corporate Design\Erste Umsetzungen\Vorlagen neu\Unterlagen Grafik für ppt\voestalpine_Word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eibenm\Desktop\Marke\Markenphase VIIII\Markenprozess\Corporate Design\Erste Umsetzungen\Vorlagen neu\Unterlagen Grafik für ppt\voestalpine_Word_15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D1">
      <w:rPr>
        <w:rFonts w:ascii="voestalpine Light" w:hAnsi="voestalpine Light"/>
        <w:sz w:val="19"/>
        <w:szCs w:val="19"/>
      </w:rPr>
      <w:t xml:space="preserve">Seite </w:t>
    </w:r>
    <w:r w:rsidRPr="009713E0">
      <w:rPr>
        <w:rFonts w:ascii="voestalpine Light" w:hAnsi="voestalpine Light"/>
        <w:sz w:val="19"/>
        <w:szCs w:val="19"/>
      </w:rPr>
      <w:fldChar w:fldCharType="begin"/>
    </w:r>
    <w:r w:rsidRPr="009713E0">
      <w:rPr>
        <w:rFonts w:ascii="voestalpine Light" w:hAnsi="voestalpine Light"/>
        <w:sz w:val="19"/>
        <w:szCs w:val="19"/>
      </w:rPr>
      <w:instrText>PAGE  \* Arabic  \* MERGEFORMAT</w:instrText>
    </w:r>
    <w:r w:rsidRPr="009713E0">
      <w:rPr>
        <w:rFonts w:ascii="voestalpine Light" w:hAnsi="voestalpine Light"/>
        <w:sz w:val="19"/>
        <w:szCs w:val="19"/>
      </w:rPr>
      <w:fldChar w:fldCharType="separate"/>
    </w:r>
    <w:r w:rsidR="00A82053">
      <w:rPr>
        <w:rFonts w:ascii="voestalpine Light" w:hAnsi="voestalpine Light"/>
        <w:noProof/>
        <w:sz w:val="19"/>
        <w:szCs w:val="19"/>
      </w:rPr>
      <w:t>1</w:t>
    </w:r>
    <w:r w:rsidRPr="009713E0">
      <w:rPr>
        <w:rFonts w:ascii="voestalpine Light" w:hAnsi="voestalpine Light"/>
        <w:sz w:val="19"/>
        <w:szCs w:val="19"/>
      </w:rPr>
      <w:fldChar w:fldCharType="end"/>
    </w:r>
    <w:r w:rsidRPr="009713E0">
      <w:rPr>
        <w:rFonts w:ascii="voestalpine Light" w:hAnsi="voestalpine Light"/>
        <w:sz w:val="19"/>
        <w:szCs w:val="19"/>
      </w:rPr>
      <w:t>/</w:t>
    </w:r>
    <w:r w:rsidRPr="009713E0">
      <w:rPr>
        <w:rFonts w:ascii="voestalpine Light" w:hAnsi="voestalpine Light"/>
        <w:sz w:val="19"/>
        <w:szCs w:val="19"/>
      </w:rPr>
      <w:fldChar w:fldCharType="begin"/>
    </w:r>
    <w:r w:rsidRPr="009713E0">
      <w:rPr>
        <w:rFonts w:ascii="voestalpine Light" w:hAnsi="voestalpine Light"/>
        <w:sz w:val="19"/>
        <w:szCs w:val="19"/>
      </w:rPr>
      <w:instrText>NUMPAGES  \* Arabic  \* MERGEFORMAT</w:instrText>
    </w:r>
    <w:r w:rsidRPr="009713E0">
      <w:rPr>
        <w:rFonts w:ascii="voestalpine Light" w:hAnsi="voestalpine Light"/>
        <w:sz w:val="19"/>
        <w:szCs w:val="19"/>
      </w:rPr>
      <w:fldChar w:fldCharType="separate"/>
    </w:r>
    <w:r w:rsidR="00A82053">
      <w:rPr>
        <w:rFonts w:ascii="voestalpine Light" w:hAnsi="voestalpine Light"/>
        <w:noProof/>
        <w:sz w:val="19"/>
        <w:szCs w:val="19"/>
      </w:rPr>
      <w:t>5</w:t>
    </w:r>
    <w:r w:rsidRPr="009713E0">
      <w:rPr>
        <w:rFonts w:ascii="voestalpine Light" w:hAnsi="voestalpine Light"/>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9D106" w14:textId="77777777" w:rsidR="006B1B71" w:rsidRDefault="006B1B71">
      <w:r>
        <w:separator/>
      </w:r>
    </w:p>
  </w:footnote>
  <w:footnote w:type="continuationSeparator" w:id="0">
    <w:p w14:paraId="32C1866C" w14:textId="77777777" w:rsidR="006B1B71" w:rsidRDefault="006B1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658"/>
      <w:gridCol w:w="3123"/>
    </w:tblGrid>
    <w:tr w:rsidR="00C856F0" w:rsidRPr="00AC58CE" w14:paraId="2B0518CD" w14:textId="77777777" w:rsidTr="001B7019">
      <w:trPr>
        <w:trHeight w:hRule="exact" w:val="567"/>
      </w:trPr>
      <w:tc>
        <w:tcPr>
          <w:tcW w:w="6658" w:type="dxa"/>
        </w:tcPr>
        <w:p w14:paraId="3D036C51" w14:textId="77777777" w:rsidR="00C856F0" w:rsidRPr="00C856F0" w:rsidRDefault="00C856F0" w:rsidP="007F4F77">
          <w:pPr>
            <w:pStyle w:val="Firmenname"/>
            <w:rPr>
              <w:rFonts w:ascii="voestalpine Medium" w:hAnsi="voestalpine Medium"/>
              <w:b w:val="0"/>
              <w:sz w:val="22"/>
              <w:szCs w:val="22"/>
            </w:rPr>
          </w:pPr>
        </w:p>
      </w:tc>
      <w:tc>
        <w:tcPr>
          <w:tcW w:w="3123" w:type="dxa"/>
        </w:tcPr>
        <w:p w14:paraId="475F3871" w14:textId="77777777" w:rsidR="00C856F0" w:rsidRDefault="00C856F0" w:rsidP="007F4F77">
          <w:pPr>
            <w:pStyle w:val="FormDatenInhalt"/>
          </w:pPr>
        </w:p>
      </w:tc>
    </w:tr>
  </w:tbl>
  <w:p w14:paraId="7D952A77" w14:textId="77777777" w:rsidR="00BC62EF" w:rsidRPr="006528ED" w:rsidRDefault="00BC62EF" w:rsidP="006528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57C8"/>
    <w:multiLevelType w:val="hybridMultilevel"/>
    <w:tmpl w:val="C692842C"/>
    <w:lvl w:ilvl="0" w:tplc="B61E09A2">
      <w:start w:val="1"/>
      <w:numFmt w:val="bullet"/>
      <w:pStyle w:val="Bildtext-Aufzhler"/>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424628F"/>
    <w:multiLevelType w:val="hybridMultilevel"/>
    <w:tmpl w:val="C7187FDE"/>
    <w:lvl w:ilvl="0" w:tplc="835E288A">
      <w:start w:val="1"/>
      <w:numFmt w:val="bullet"/>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4F36247"/>
    <w:multiLevelType w:val="hybridMultilevel"/>
    <w:tmpl w:val="D946ECFE"/>
    <w:lvl w:ilvl="0" w:tplc="50006FC4">
      <w:start w:val="1"/>
      <w:numFmt w:val="bullet"/>
      <w:pStyle w:val="Aufzhlung"/>
      <w:lvlText w:val="»"/>
      <w:lvlJc w:val="left"/>
      <w:pPr>
        <w:ind w:left="720" w:hanging="360"/>
      </w:pPr>
      <w:rPr>
        <w:rFonts w:ascii="voestalpine Light" w:hAnsi="voestalpine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BE20DD"/>
    <w:multiLevelType w:val="hybridMultilevel"/>
    <w:tmpl w:val="FDC638BE"/>
    <w:lvl w:ilvl="0" w:tplc="9A86809A">
      <w:start w:val="1"/>
      <w:numFmt w:val="bullet"/>
      <w:pStyle w:val="Aufzhlung-Ebene3"/>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D945ACB"/>
    <w:multiLevelType w:val="hybridMultilevel"/>
    <w:tmpl w:val="5028843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5277297"/>
    <w:multiLevelType w:val="hybridMultilevel"/>
    <w:tmpl w:val="1854B1CA"/>
    <w:lvl w:ilvl="0" w:tplc="E07C8190">
      <w:start w:val="5"/>
      <w:numFmt w:val="bullet"/>
      <w:lvlText w:val="-"/>
      <w:lvlJc w:val="left"/>
      <w:pPr>
        <w:ind w:left="1080" w:hanging="360"/>
      </w:pPr>
      <w:rPr>
        <w:rFonts w:ascii="Arial" w:eastAsiaTheme="minorHAns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0265D2D"/>
    <w:multiLevelType w:val="hybridMultilevel"/>
    <w:tmpl w:val="C720A2FE"/>
    <w:lvl w:ilvl="0" w:tplc="6A22016C">
      <w:numFmt w:val="bullet"/>
      <w:lvlText w:val="»"/>
      <w:lvlJc w:val="left"/>
      <w:pPr>
        <w:ind w:left="720" w:hanging="360"/>
      </w:pPr>
      <w:rPr>
        <w:rFonts w:ascii="voestalpine Light" w:eastAsiaTheme="minorHAnsi" w:hAnsi="voestalpine Light" w:hint="default"/>
        <w:color w:val="0082B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5D1985"/>
    <w:multiLevelType w:val="hybridMultilevel"/>
    <w:tmpl w:val="8A36CCFA"/>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8" w15:restartNumberingAfterBreak="0">
    <w:nsid w:val="5C6E40C5"/>
    <w:multiLevelType w:val="hybridMultilevel"/>
    <w:tmpl w:val="2FE60E54"/>
    <w:lvl w:ilvl="0" w:tplc="D944A710">
      <w:start w:val="1"/>
      <w:numFmt w:val="bullet"/>
      <w:pStyle w:val="Aufzhlung-Ebene2"/>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EC37FA7"/>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7302575F"/>
    <w:multiLevelType w:val="hybridMultilevel"/>
    <w:tmpl w:val="29249FF8"/>
    <w:lvl w:ilvl="0" w:tplc="835E288A">
      <w:start w:val="1"/>
      <w:numFmt w:val="bullet"/>
      <w:lvlText w:val="»"/>
      <w:lvlJc w:val="left"/>
      <w:pPr>
        <w:ind w:left="720" w:hanging="360"/>
      </w:pPr>
      <w:rPr>
        <w:rFonts w:ascii="voestalpine" w:hAnsi="voestalpine" w:hint="default"/>
        <w:color w:val="0082B4" w:themeColor="text2"/>
        <w:sz w:val="19"/>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3"/>
  </w:num>
  <w:num w:numId="5">
    <w:abstractNumId w:val="0"/>
  </w:num>
  <w:num w:numId="6">
    <w:abstractNumId w:val="9"/>
  </w:num>
  <w:num w:numId="7">
    <w:abstractNumId w:val="9"/>
  </w:num>
  <w:num w:numId="8">
    <w:abstractNumId w:val="9"/>
  </w:num>
  <w:num w:numId="9">
    <w:abstractNumId w:val="9"/>
  </w:num>
  <w:num w:numId="10">
    <w:abstractNumId w:val="10"/>
  </w:num>
  <w:num w:numId="11">
    <w:abstractNumId w:val="7"/>
  </w:num>
  <w:num w:numId="12">
    <w:abstractNumId w:val="9"/>
  </w:num>
  <w:num w:numId="13">
    <w:abstractNumId w:val="6"/>
  </w:num>
  <w:num w:numId="14">
    <w:abstractNumId w:val="9"/>
  </w:num>
  <w:num w:numId="15">
    <w:abstractNumId w:val="9"/>
  </w:num>
  <w:num w:numId="16">
    <w:abstractNumId w:val="5"/>
  </w:num>
  <w:num w:numId="17">
    <w:abstractNumId w:val="4"/>
  </w:num>
  <w:num w:numId="18">
    <w:abstractNumId w:val="9"/>
  </w:num>
  <w:num w:numId="19">
    <w:abstractNumId w:val="9"/>
  </w:num>
  <w:num w:numId="20">
    <w:abstractNumId w:val="9"/>
  </w:num>
  <w:num w:numId="21">
    <w:abstractNumId w:val="9"/>
  </w:num>
  <w:num w:numId="22">
    <w:abstractNumId w:val="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B71"/>
    <w:rsid w:val="00006E3F"/>
    <w:rsid w:val="00017618"/>
    <w:rsid w:val="000200C7"/>
    <w:rsid w:val="00070E4E"/>
    <w:rsid w:val="00075AFD"/>
    <w:rsid w:val="00084BC1"/>
    <w:rsid w:val="00087458"/>
    <w:rsid w:val="00094BBA"/>
    <w:rsid w:val="000A1DAB"/>
    <w:rsid w:val="000A7C67"/>
    <w:rsid w:val="000F2A28"/>
    <w:rsid w:val="0012784E"/>
    <w:rsid w:val="0013090C"/>
    <w:rsid w:val="00144A29"/>
    <w:rsid w:val="001465AC"/>
    <w:rsid w:val="00150D44"/>
    <w:rsid w:val="0015279C"/>
    <w:rsid w:val="0016320A"/>
    <w:rsid w:val="001634D6"/>
    <w:rsid w:val="00192487"/>
    <w:rsid w:val="001B219A"/>
    <w:rsid w:val="001B7019"/>
    <w:rsid w:val="001C109F"/>
    <w:rsid w:val="001E5976"/>
    <w:rsid w:val="00210502"/>
    <w:rsid w:val="00227D48"/>
    <w:rsid w:val="002341C3"/>
    <w:rsid w:val="002407FD"/>
    <w:rsid w:val="0024618F"/>
    <w:rsid w:val="00251075"/>
    <w:rsid w:val="00252CBE"/>
    <w:rsid w:val="00254581"/>
    <w:rsid w:val="002A38C1"/>
    <w:rsid w:val="002B7361"/>
    <w:rsid w:val="002C2B1B"/>
    <w:rsid w:val="002C3AB3"/>
    <w:rsid w:val="002C4587"/>
    <w:rsid w:val="002E25AC"/>
    <w:rsid w:val="002F51A6"/>
    <w:rsid w:val="003023FA"/>
    <w:rsid w:val="00347F62"/>
    <w:rsid w:val="00361F3C"/>
    <w:rsid w:val="003645A2"/>
    <w:rsid w:val="00375331"/>
    <w:rsid w:val="0038788E"/>
    <w:rsid w:val="003B633D"/>
    <w:rsid w:val="003C2A81"/>
    <w:rsid w:val="003D2980"/>
    <w:rsid w:val="004023F6"/>
    <w:rsid w:val="00435D98"/>
    <w:rsid w:val="00440BFD"/>
    <w:rsid w:val="004418D6"/>
    <w:rsid w:val="00457F00"/>
    <w:rsid w:val="00461884"/>
    <w:rsid w:val="00472FB4"/>
    <w:rsid w:val="004863E7"/>
    <w:rsid w:val="00487882"/>
    <w:rsid w:val="00491F57"/>
    <w:rsid w:val="004A0376"/>
    <w:rsid w:val="00520D99"/>
    <w:rsid w:val="005223DE"/>
    <w:rsid w:val="00532E7A"/>
    <w:rsid w:val="00534190"/>
    <w:rsid w:val="00555528"/>
    <w:rsid w:val="00573646"/>
    <w:rsid w:val="005879EC"/>
    <w:rsid w:val="005949BA"/>
    <w:rsid w:val="005B6301"/>
    <w:rsid w:val="005C22BB"/>
    <w:rsid w:val="005C531C"/>
    <w:rsid w:val="005E04D9"/>
    <w:rsid w:val="005E69E5"/>
    <w:rsid w:val="00622BAB"/>
    <w:rsid w:val="00644FB9"/>
    <w:rsid w:val="006528ED"/>
    <w:rsid w:val="006A083F"/>
    <w:rsid w:val="006B1B71"/>
    <w:rsid w:val="006D3033"/>
    <w:rsid w:val="006F343B"/>
    <w:rsid w:val="007046FA"/>
    <w:rsid w:val="00742258"/>
    <w:rsid w:val="0075129B"/>
    <w:rsid w:val="007B5FD6"/>
    <w:rsid w:val="007E2274"/>
    <w:rsid w:val="008429AB"/>
    <w:rsid w:val="008615D9"/>
    <w:rsid w:val="00881293"/>
    <w:rsid w:val="008C5C5C"/>
    <w:rsid w:val="008D6B35"/>
    <w:rsid w:val="008E32C7"/>
    <w:rsid w:val="008E3A8D"/>
    <w:rsid w:val="00914CD2"/>
    <w:rsid w:val="00931E12"/>
    <w:rsid w:val="009713E0"/>
    <w:rsid w:val="009959F2"/>
    <w:rsid w:val="009A4B6C"/>
    <w:rsid w:val="009A6088"/>
    <w:rsid w:val="009B68C4"/>
    <w:rsid w:val="009C7353"/>
    <w:rsid w:val="00A2118E"/>
    <w:rsid w:val="00A26F6F"/>
    <w:rsid w:val="00A30612"/>
    <w:rsid w:val="00A34B65"/>
    <w:rsid w:val="00A52763"/>
    <w:rsid w:val="00A75750"/>
    <w:rsid w:val="00A80BD3"/>
    <w:rsid w:val="00A82053"/>
    <w:rsid w:val="00AB2948"/>
    <w:rsid w:val="00AC58CE"/>
    <w:rsid w:val="00AD0280"/>
    <w:rsid w:val="00AD5D9B"/>
    <w:rsid w:val="00AF177B"/>
    <w:rsid w:val="00B04A9C"/>
    <w:rsid w:val="00B1069B"/>
    <w:rsid w:val="00B265DF"/>
    <w:rsid w:val="00B32CD1"/>
    <w:rsid w:val="00BC62EF"/>
    <w:rsid w:val="00BD37A6"/>
    <w:rsid w:val="00BD5A00"/>
    <w:rsid w:val="00BE2953"/>
    <w:rsid w:val="00BE56E5"/>
    <w:rsid w:val="00C14EAE"/>
    <w:rsid w:val="00C417A4"/>
    <w:rsid w:val="00C4496C"/>
    <w:rsid w:val="00C61C1C"/>
    <w:rsid w:val="00C72EA4"/>
    <w:rsid w:val="00C856F0"/>
    <w:rsid w:val="00CC501D"/>
    <w:rsid w:val="00CC5135"/>
    <w:rsid w:val="00CD0B99"/>
    <w:rsid w:val="00D43E4F"/>
    <w:rsid w:val="00D6077E"/>
    <w:rsid w:val="00D939F5"/>
    <w:rsid w:val="00D965CB"/>
    <w:rsid w:val="00DA58C4"/>
    <w:rsid w:val="00DB580F"/>
    <w:rsid w:val="00DC375B"/>
    <w:rsid w:val="00DE3BBC"/>
    <w:rsid w:val="00DF66F5"/>
    <w:rsid w:val="00DF6712"/>
    <w:rsid w:val="00DF6ADB"/>
    <w:rsid w:val="00E327D4"/>
    <w:rsid w:val="00E43353"/>
    <w:rsid w:val="00E839A9"/>
    <w:rsid w:val="00EA374C"/>
    <w:rsid w:val="00EB3987"/>
    <w:rsid w:val="00EC2DE4"/>
    <w:rsid w:val="00EC6D70"/>
    <w:rsid w:val="00ED6405"/>
    <w:rsid w:val="00EF3B96"/>
    <w:rsid w:val="00F26A5F"/>
    <w:rsid w:val="00F34FE4"/>
    <w:rsid w:val="00F36479"/>
    <w:rsid w:val="00F459A0"/>
    <w:rsid w:val="00F60F90"/>
    <w:rsid w:val="00F80241"/>
    <w:rsid w:val="00F94C6B"/>
    <w:rsid w:val="00F977E8"/>
    <w:rsid w:val="00FA31EF"/>
    <w:rsid w:val="00FC16F7"/>
    <w:rsid w:val="00FD3E72"/>
    <w:rsid w:val="00FF25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D1BE97"/>
  <w15:docId w15:val="{5D2718C8-8390-4B67-BFAA-C1A514AB2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B5FD6"/>
    <w:pPr>
      <w:spacing w:line="260" w:lineRule="atLeast"/>
    </w:pPr>
    <w:rPr>
      <w:rFonts w:ascii="Arial" w:hAnsi="Arial"/>
      <w:szCs w:val="24"/>
    </w:rPr>
  </w:style>
  <w:style w:type="paragraph" w:styleId="berschrift1">
    <w:name w:val="heading 1"/>
    <w:basedOn w:val="Standard"/>
    <w:next w:val="Standard"/>
    <w:link w:val="berschrift1Zchn"/>
    <w:qFormat/>
    <w:rsid w:val="000F2A28"/>
    <w:pPr>
      <w:keepNext/>
      <w:numPr>
        <w:numId w:val="9"/>
      </w:numPr>
      <w:tabs>
        <w:tab w:val="left" w:pos="709"/>
      </w:tabs>
      <w:spacing w:after="480" w:line="440" w:lineRule="atLeast"/>
      <w:outlineLvl w:val="0"/>
    </w:pPr>
    <w:rPr>
      <w:rFonts w:ascii="voestalpine Light" w:hAnsi="voestalpine Light" w:cs="Arial"/>
      <w:bCs/>
      <w:caps/>
      <w:kern w:val="32"/>
      <w:sz w:val="44"/>
      <w:szCs w:val="32"/>
    </w:rPr>
  </w:style>
  <w:style w:type="paragraph" w:styleId="berschrift2">
    <w:name w:val="heading 2"/>
    <w:basedOn w:val="Standard"/>
    <w:next w:val="Standard"/>
    <w:link w:val="berschrift2Zchn"/>
    <w:qFormat/>
    <w:rsid w:val="000F2A28"/>
    <w:pPr>
      <w:keepNext/>
      <w:numPr>
        <w:ilvl w:val="1"/>
        <w:numId w:val="9"/>
      </w:numPr>
      <w:tabs>
        <w:tab w:val="left" w:pos="680"/>
      </w:tabs>
      <w:spacing w:before="600" w:after="240"/>
      <w:outlineLvl w:val="1"/>
    </w:pPr>
    <w:rPr>
      <w:rFonts w:ascii="voestalpine Medium" w:hAnsi="voestalpine Medium" w:cs="Arial"/>
      <w:bCs/>
      <w:iCs/>
      <w:caps/>
      <w:color w:val="0082B4" w:themeColor="text2"/>
      <w:sz w:val="26"/>
      <w:szCs w:val="28"/>
      <w:lang w:val="en-US"/>
    </w:rPr>
  </w:style>
  <w:style w:type="paragraph" w:styleId="berschrift3">
    <w:name w:val="heading 3"/>
    <w:basedOn w:val="Standard"/>
    <w:next w:val="Standard"/>
    <w:link w:val="berschrift3Zchn"/>
    <w:qFormat/>
    <w:rsid w:val="000F2A28"/>
    <w:pPr>
      <w:keepNext/>
      <w:numPr>
        <w:ilvl w:val="2"/>
        <w:numId w:val="9"/>
      </w:numPr>
      <w:spacing w:before="360" w:line="240" w:lineRule="atLeast"/>
      <w:outlineLvl w:val="2"/>
    </w:pPr>
    <w:rPr>
      <w:rFonts w:ascii="voestalpine Medium" w:hAnsi="voestalpine Medium" w:cs="Arial"/>
      <w:bCs/>
      <w:caps/>
      <w:sz w:val="21"/>
      <w:szCs w:val="26"/>
    </w:rPr>
  </w:style>
  <w:style w:type="paragraph" w:styleId="berschrift4">
    <w:name w:val="heading 4"/>
    <w:basedOn w:val="Standard"/>
    <w:next w:val="Standard"/>
    <w:link w:val="berschrift4Zchn"/>
    <w:qFormat/>
    <w:rsid w:val="000F2A28"/>
    <w:pPr>
      <w:keepNext/>
      <w:numPr>
        <w:ilvl w:val="3"/>
        <w:numId w:val="9"/>
      </w:numPr>
      <w:spacing w:before="240" w:line="280" w:lineRule="atLeast"/>
      <w:outlineLvl w:val="3"/>
    </w:pPr>
    <w:rPr>
      <w:rFonts w:ascii="voestalpine Medium" w:hAnsi="voestalpine Medium"/>
      <w:bCs/>
      <w:color w:val="000000"/>
      <w:sz w:val="21"/>
      <w:szCs w:val="2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AC5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6E3F"/>
    <w:rPr>
      <w:rFonts w:ascii="Tahoma" w:hAnsi="Tahoma" w:cs="Tahoma"/>
      <w:sz w:val="16"/>
      <w:szCs w:val="16"/>
    </w:rPr>
  </w:style>
  <w:style w:type="paragraph" w:styleId="Kopfzeile">
    <w:name w:val="header"/>
    <w:basedOn w:val="Standard"/>
    <w:link w:val="KopfzeileZchn"/>
    <w:uiPriority w:val="99"/>
    <w:rsid w:val="006528ED"/>
    <w:pPr>
      <w:tabs>
        <w:tab w:val="right" w:pos="6691"/>
        <w:tab w:val="left" w:pos="6804"/>
      </w:tabs>
      <w:spacing w:line="200" w:lineRule="exact"/>
    </w:pPr>
    <w:rPr>
      <w:sz w:val="13"/>
    </w:rPr>
  </w:style>
  <w:style w:type="paragraph" w:styleId="Fuzeile">
    <w:name w:val="footer"/>
    <w:basedOn w:val="Standard"/>
    <w:semiHidden/>
    <w:rsid w:val="00CC501D"/>
    <w:pPr>
      <w:tabs>
        <w:tab w:val="center" w:pos="4536"/>
        <w:tab w:val="right" w:pos="9072"/>
      </w:tabs>
    </w:pPr>
  </w:style>
  <w:style w:type="paragraph" w:customStyle="1" w:styleId="Adressblock">
    <w:name w:val="Adressblock"/>
    <w:basedOn w:val="Standard"/>
    <w:qFormat/>
    <w:rsid w:val="004A0376"/>
    <w:pPr>
      <w:spacing w:line="160" w:lineRule="exact"/>
    </w:pPr>
    <w:rPr>
      <w:sz w:val="13"/>
      <w:szCs w:val="13"/>
      <w:lang w:val="it-IT"/>
    </w:rPr>
  </w:style>
  <w:style w:type="paragraph" w:customStyle="1" w:styleId="Firmenname">
    <w:name w:val="Firmenname"/>
    <w:basedOn w:val="Standard"/>
    <w:next w:val="Standard"/>
    <w:qFormat/>
    <w:rsid w:val="00AF177B"/>
    <w:pPr>
      <w:ind w:right="113"/>
    </w:pPr>
    <w:rPr>
      <w:b/>
      <w:sz w:val="24"/>
      <w:szCs w:val="20"/>
    </w:rPr>
  </w:style>
  <w:style w:type="paragraph" w:customStyle="1" w:styleId="Betreffzeile">
    <w:name w:val="Betreffzeile"/>
    <w:basedOn w:val="Standard"/>
    <w:next w:val="Standard"/>
    <w:qFormat/>
    <w:rsid w:val="00BD37A6"/>
    <w:rPr>
      <w:b/>
      <w:szCs w:val="20"/>
    </w:rPr>
  </w:style>
  <w:style w:type="paragraph" w:customStyle="1" w:styleId="FormDatenInhalt">
    <w:name w:val="FormDatenInhalt"/>
    <w:basedOn w:val="Standard"/>
    <w:qFormat/>
    <w:rsid w:val="009B68C4"/>
    <w:pPr>
      <w:spacing w:line="200" w:lineRule="exact"/>
    </w:pPr>
    <w:rPr>
      <w:sz w:val="16"/>
      <w:szCs w:val="20"/>
    </w:rPr>
  </w:style>
  <w:style w:type="character" w:styleId="Hyperlink">
    <w:name w:val="Hyperlink"/>
    <w:basedOn w:val="Absatz-Standardschriftart"/>
    <w:semiHidden/>
    <w:rsid w:val="005949BA"/>
    <w:rPr>
      <w:color w:val="0000FF"/>
      <w:u w:val="single"/>
    </w:rPr>
  </w:style>
  <w:style w:type="paragraph" w:customStyle="1" w:styleId="FormDaten">
    <w:name w:val="FormDaten"/>
    <w:basedOn w:val="Standard"/>
    <w:qFormat/>
    <w:rsid w:val="00EA374C"/>
    <w:pPr>
      <w:spacing w:line="200" w:lineRule="exact"/>
      <w:ind w:right="113"/>
      <w:jc w:val="right"/>
    </w:pPr>
    <w:rPr>
      <w:sz w:val="13"/>
      <w:szCs w:val="20"/>
    </w:rPr>
  </w:style>
  <w:style w:type="character" w:customStyle="1" w:styleId="Datum">
    <w:name w:val="_Datum"/>
    <w:basedOn w:val="Absatz-Standardschriftart"/>
    <w:uiPriority w:val="1"/>
    <w:qFormat/>
    <w:rsid w:val="00F26A5F"/>
  </w:style>
  <w:style w:type="character" w:customStyle="1" w:styleId="KopfzeileZchn">
    <w:name w:val="Kopfzeile Zchn"/>
    <w:basedOn w:val="Absatz-Standardschriftart"/>
    <w:link w:val="Kopfzeile"/>
    <w:uiPriority w:val="99"/>
    <w:rsid w:val="00C14EAE"/>
    <w:rPr>
      <w:rFonts w:ascii="Arial" w:hAnsi="Arial"/>
      <w:sz w:val="13"/>
      <w:szCs w:val="24"/>
    </w:rPr>
  </w:style>
  <w:style w:type="paragraph" w:styleId="Listenabsatz">
    <w:name w:val="List Paragraph"/>
    <w:basedOn w:val="Standard"/>
    <w:uiPriority w:val="34"/>
    <w:qFormat/>
    <w:rsid w:val="00361F3C"/>
    <w:pPr>
      <w:ind w:left="720"/>
      <w:contextualSpacing/>
    </w:pPr>
  </w:style>
  <w:style w:type="paragraph" w:customStyle="1" w:styleId="Aufzhlung">
    <w:name w:val="Aufzählung"/>
    <w:basedOn w:val="Standard"/>
    <w:link w:val="AufzhlungZchn"/>
    <w:qFormat/>
    <w:rsid w:val="000F2A28"/>
    <w:pPr>
      <w:numPr>
        <w:numId w:val="2"/>
      </w:numPr>
      <w:spacing w:before="140" w:after="140" w:line="260" w:lineRule="exact"/>
    </w:pPr>
    <w:rPr>
      <w:rFonts w:ascii="voestalpine Light" w:hAnsi="voestalpine Light"/>
      <w:color w:val="0082B4" w:themeColor="text2"/>
      <w:sz w:val="21"/>
      <w:szCs w:val="19"/>
    </w:rPr>
  </w:style>
  <w:style w:type="character" w:customStyle="1" w:styleId="AufzhlungZchn">
    <w:name w:val="Aufzählung Zchn"/>
    <w:basedOn w:val="Absatz-Standardschriftart"/>
    <w:link w:val="Aufzhlung"/>
    <w:rsid w:val="000F2A28"/>
    <w:rPr>
      <w:rFonts w:ascii="voestalpine Light" w:hAnsi="voestalpine Light"/>
      <w:color w:val="0082B4" w:themeColor="text2"/>
      <w:sz w:val="21"/>
      <w:szCs w:val="19"/>
    </w:rPr>
  </w:style>
  <w:style w:type="paragraph" w:customStyle="1" w:styleId="Aufzhlung-Ebene2">
    <w:name w:val="Aufzählung - Ebene 2"/>
    <w:basedOn w:val="Aufzhlung"/>
    <w:link w:val="Aufzhlung-Ebene2Zchn"/>
    <w:qFormat/>
    <w:rsid w:val="000F2A28"/>
    <w:pPr>
      <w:numPr>
        <w:numId w:val="3"/>
      </w:numPr>
    </w:pPr>
  </w:style>
  <w:style w:type="character" w:customStyle="1" w:styleId="Aufzhlung-Ebene2Zchn">
    <w:name w:val="Aufzählung - Ebene 2 Zchn"/>
    <w:basedOn w:val="AufzhlungZchn"/>
    <w:link w:val="Aufzhlung-Ebene2"/>
    <w:rsid w:val="000F2A28"/>
    <w:rPr>
      <w:rFonts w:ascii="voestalpine Light" w:hAnsi="voestalpine Light"/>
      <w:color w:val="0082B4" w:themeColor="text2"/>
      <w:sz w:val="21"/>
      <w:szCs w:val="19"/>
    </w:rPr>
  </w:style>
  <w:style w:type="paragraph" w:customStyle="1" w:styleId="Aufzhlung-Ebene3">
    <w:name w:val="Aufzählung - Ebene 3"/>
    <w:basedOn w:val="Aufzhlung-Ebene2"/>
    <w:link w:val="Aufzhlung-Ebene3Zchn"/>
    <w:qFormat/>
    <w:rsid w:val="000F2A28"/>
    <w:pPr>
      <w:numPr>
        <w:numId w:val="4"/>
      </w:numPr>
    </w:pPr>
  </w:style>
  <w:style w:type="character" w:customStyle="1" w:styleId="Aufzhlung-Ebene3Zchn">
    <w:name w:val="Aufzählung - Ebene 3 Zchn"/>
    <w:basedOn w:val="Aufzhlung-Ebene2Zchn"/>
    <w:link w:val="Aufzhlung-Ebene3"/>
    <w:rsid w:val="000F2A28"/>
    <w:rPr>
      <w:rFonts w:ascii="voestalpine Light" w:hAnsi="voestalpine Light"/>
      <w:color w:val="0082B4" w:themeColor="text2"/>
      <w:sz w:val="21"/>
      <w:szCs w:val="19"/>
    </w:rPr>
  </w:style>
  <w:style w:type="paragraph" w:customStyle="1" w:styleId="Bildtext">
    <w:name w:val="Bildtext"/>
    <w:basedOn w:val="Standard"/>
    <w:link w:val="BildtextZchn"/>
    <w:qFormat/>
    <w:rsid w:val="000F2A28"/>
    <w:pPr>
      <w:spacing w:line="180" w:lineRule="atLeast"/>
    </w:pPr>
    <w:rPr>
      <w:rFonts w:ascii="voestalpine Light" w:hAnsi="voestalpine Light"/>
      <w:color w:val="000000"/>
      <w:sz w:val="14"/>
      <w:szCs w:val="19"/>
      <w:lang w:val="de-AT"/>
    </w:rPr>
  </w:style>
  <w:style w:type="character" w:customStyle="1" w:styleId="BildtextZchn">
    <w:name w:val="Bildtext Zchn"/>
    <w:basedOn w:val="Absatz-Standardschriftart"/>
    <w:link w:val="Bildtext"/>
    <w:rsid w:val="000F2A28"/>
    <w:rPr>
      <w:rFonts w:ascii="voestalpine Light" w:hAnsi="voestalpine Light"/>
      <w:color w:val="000000"/>
      <w:sz w:val="14"/>
      <w:szCs w:val="19"/>
      <w:lang w:val="de-AT"/>
    </w:rPr>
  </w:style>
  <w:style w:type="paragraph" w:customStyle="1" w:styleId="Bildtext-Aufzhler">
    <w:name w:val="Bildtext - Aufzähler"/>
    <w:basedOn w:val="Aufzhlung"/>
    <w:link w:val="Bildtext-AufzhlerZchn"/>
    <w:qFormat/>
    <w:rsid w:val="000F2A28"/>
    <w:pPr>
      <w:numPr>
        <w:numId w:val="5"/>
      </w:numPr>
      <w:spacing w:before="60" w:after="60" w:line="180" w:lineRule="exact"/>
    </w:pPr>
    <w:rPr>
      <w:sz w:val="14"/>
      <w:lang w:val="de-AT"/>
    </w:rPr>
  </w:style>
  <w:style w:type="character" w:customStyle="1" w:styleId="Bildtext-AufzhlerZchn">
    <w:name w:val="Bildtext - Aufzähler Zchn"/>
    <w:basedOn w:val="AufzhlungZchn"/>
    <w:link w:val="Bildtext-Aufzhler"/>
    <w:rsid w:val="000F2A28"/>
    <w:rPr>
      <w:rFonts w:ascii="voestalpine Light" w:hAnsi="voestalpine Light"/>
      <w:color w:val="0082B4" w:themeColor="text2"/>
      <w:sz w:val="14"/>
      <w:szCs w:val="19"/>
      <w:lang w:val="de-AT"/>
    </w:rPr>
  </w:style>
  <w:style w:type="paragraph" w:customStyle="1" w:styleId="COPYTEXT">
    <w:name w:val="COPYTEXT"/>
    <w:basedOn w:val="Standard"/>
    <w:link w:val="COPYTEXTZchn"/>
    <w:qFormat/>
    <w:rsid w:val="000F2A28"/>
    <w:pPr>
      <w:spacing w:line="280" w:lineRule="atLeast"/>
    </w:pPr>
    <w:rPr>
      <w:rFonts w:ascii="voestalpine Light" w:hAnsi="voestalpine Light"/>
      <w:color w:val="000000"/>
      <w:sz w:val="21"/>
      <w:szCs w:val="19"/>
    </w:rPr>
  </w:style>
  <w:style w:type="character" w:customStyle="1" w:styleId="COPYTEXTZchn">
    <w:name w:val="COPYTEXT Zchn"/>
    <w:basedOn w:val="Absatz-Standardschriftart"/>
    <w:link w:val="COPYTEXT"/>
    <w:rsid w:val="000F2A28"/>
    <w:rPr>
      <w:rFonts w:ascii="voestalpine Light" w:hAnsi="voestalpine Light"/>
      <w:color w:val="000000"/>
      <w:sz w:val="21"/>
      <w:szCs w:val="19"/>
    </w:rPr>
  </w:style>
  <w:style w:type="paragraph" w:customStyle="1" w:styleId="Grafikbeschriftung">
    <w:name w:val="Grafikbeschriftung"/>
    <w:basedOn w:val="COPYTEXT"/>
    <w:link w:val="GrafikbeschriftungZchn"/>
    <w:qFormat/>
    <w:rsid w:val="000F2A28"/>
    <w:pPr>
      <w:jc w:val="center"/>
    </w:pPr>
  </w:style>
  <w:style w:type="character" w:customStyle="1" w:styleId="GrafikbeschriftungZchn">
    <w:name w:val="Grafikbeschriftung Zchn"/>
    <w:basedOn w:val="COPYTEXTZchn"/>
    <w:link w:val="Grafikbeschriftung"/>
    <w:rsid w:val="000F2A28"/>
    <w:rPr>
      <w:rFonts w:ascii="voestalpine Light" w:hAnsi="voestalpine Light"/>
      <w:color w:val="000000"/>
      <w:sz w:val="21"/>
      <w:szCs w:val="19"/>
    </w:rPr>
  </w:style>
  <w:style w:type="paragraph" w:customStyle="1" w:styleId="GRAFIKEN-Headline">
    <w:name w:val="GRAFIKEN - Headline"/>
    <w:basedOn w:val="COPYTEXT"/>
    <w:link w:val="GRAFIKEN-HeadlineZchn"/>
    <w:qFormat/>
    <w:rsid w:val="000F2A28"/>
    <w:pPr>
      <w:pBdr>
        <w:bottom w:val="single" w:sz="4" w:space="1" w:color="auto"/>
      </w:pBdr>
    </w:pPr>
    <w:rPr>
      <w:rFonts w:ascii="voestalpine Medium" w:hAnsi="voestalpine Medium"/>
      <w:caps/>
    </w:rPr>
  </w:style>
  <w:style w:type="character" w:customStyle="1" w:styleId="GRAFIKEN-HeadlineZchn">
    <w:name w:val="GRAFIKEN - Headline Zchn"/>
    <w:basedOn w:val="COPYTEXTZchn"/>
    <w:link w:val="GRAFIKEN-Headline"/>
    <w:rsid w:val="000F2A28"/>
    <w:rPr>
      <w:rFonts w:ascii="voestalpine Medium" w:hAnsi="voestalpine Medium"/>
      <w:caps/>
      <w:color w:val="000000"/>
      <w:sz w:val="21"/>
      <w:szCs w:val="19"/>
    </w:rPr>
  </w:style>
  <w:style w:type="character" w:styleId="Hervorhebung">
    <w:name w:val="Emphasis"/>
    <w:basedOn w:val="Absatz-Standardschriftart"/>
    <w:uiPriority w:val="20"/>
    <w:qFormat/>
    <w:rsid w:val="000F2A28"/>
    <w:rPr>
      <w:rFonts w:ascii="voestalpine Medium" w:hAnsi="voestalpine Medium"/>
      <w:i w:val="0"/>
      <w:iCs/>
      <w:color w:val="auto"/>
      <w:sz w:val="21"/>
    </w:rPr>
  </w:style>
  <w:style w:type="paragraph" w:customStyle="1" w:styleId="Titel1">
    <w:name w:val="Titel1"/>
    <w:basedOn w:val="Standard"/>
    <w:next w:val="Standard"/>
    <w:qFormat/>
    <w:rsid w:val="000F2A28"/>
    <w:pPr>
      <w:spacing w:before="120" w:after="120"/>
    </w:pPr>
    <w:rPr>
      <w:rFonts w:ascii="voestalpine Light" w:hAnsi="voestalpine Light" w:cs="Mangal"/>
      <w:caps/>
      <w:color w:val="000000"/>
      <w:spacing w:val="5"/>
      <w:kern w:val="28"/>
      <w:sz w:val="44"/>
      <w:szCs w:val="52"/>
      <w:u w:val="single" w:color="000000"/>
    </w:rPr>
  </w:style>
  <w:style w:type="character" w:customStyle="1" w:styleId="berschrift1Zchn">
    <w:name w:val="Überschrift 1 Zchn"/>
    <w:basedOn w:val="Absatz-Standardschriftart"/>
    <w:link w:val="berschrift1"/>
    <w:rsid w:val="000F2A28"/>
    <w:rPr>
      <w:rFonts w:ascii="voestalpine Light" w:hAnsi="voestalpine Light" w:cs="Arial"/>
      <w:bCs/>
      <w:caps/>
      <w:kern w:val="32"/>
      <w:sz w:val="44"/>
      <w:szCs w:val="32"/>
    </w:rPr>
  </w:style>
  <w:style w:type="character" w:customStyle="1" w:styleId="berschrift2Zchn">
    <w:name w:val="Überschrift 2 Zchn"/>
    <w:basedOn w:val="Absatz-Standardschriftart"/>
    <w:link w:val="berschrift2"/>
    <w:rsid w:val="000F2A28"/>
    <w:rPr>
      <w:rFonts w:ascii="voestalpine Medium" w:hAnsi="voestalpine Medium" w:cs="Arial"/>
      <w:bCs/>
      <w:iCs/>
      <w:caps/>
      <w:color w:val="0082B4" w:themeColor="text2"/>
      <w:sz w:val="26"/>
      <w:szCs w:val="28"/>
      <w:lang w:val="en-US"/>
    </w:rPr>
  </w:style>
  <w:style w:type="character" w:customStyle="1" w:styleId="berschrift3Zchn">
    <w:name w:val="Überschrift 3 Zchn"/>
    <w:basedOn w:val="Absatz-Standardschriftart"/>
    <w:link w:val="berschrift3"/>
    <w:rsid w:val="000F2A28"/>
    <w:rPr>
      <w:rFonts w:ascii="voestalpine Medium" w:hAnsi="voestalpine Medium" w:cs="Arial"/>
      <w:bCs/>
      <w:caps/>
      <w:sz w:val="21"/>
      <w:szCs w:val="26"/>
    </w:rPr>
  </w:style>
  <w:style w:type="character" w:customStyle="1" w:styleId="berschrift4Zchn">
    <w:name w:val="Überschrift 4 Zchn"/>
    <w:basedOn w:val="Absatz-Standardschriftart"/>
    <w:link w:val="berschrift4"/>
    <w:rsid w:val="000F2A28"/>
    <w:rPr>
      <w:rFonts w:ascii="voestalpine Medium" w:hAnsi="voestalpine Medium"/>
      <w:bCs/>
      <w:color w:val="000000"/>
      <w:sz w:val="21"/>
      <w:szCs w:val="26"/>
      <w:lang w:val="de-AT"/>
    </w:rPr>
  </w:style>
  <w:style w:type="character" w:styleId="Kommentarzeichen">
    <w:name w:val="annotation reference"/>
    <w:basedOn w:val="Absatz-Standardschriftart"/>
    <w:uiPriority w:val="99"/>
    <w:semiHidden/>
    <w:unhideWhenUsed/>
    <w:rsid w:val="00EC2DE4"/>
    <w:rPr>
      <w:sz w:val="16"/>
      <w:szCs w:val="16"/>
    </w:rPr>
  </w:style>
  <w:style w:type="paragraph" w:styleId="Kommentartext">
    <w:name w:val="annotation text"/>
    <w:basedOn w:val="Standard"/>
    <w:link w:val="KommentartextZchn"/>
    <w:uiPriority w:val="99"/>
    <w:unhideWhenUsed/>
    <w:rsid w:val="00EC2DE4"/>
    <w:pPr>
      <w:spacing w:after="160" w:line="240" w:lineRule="auto"/>
    </w:pPr>
    <w:rPr>
      <w:rFonts w:asciiTheme="minorHAnsi" w:eastAsiaTheme="minorHAnsi" w:hAnsiTheme="minorHAnsi" w:cstheme="minorBidi"/>
      <w:szCs w:val="20"/>
      <w:lang w:val="en-US" w:eastAsia="en-US"/>
    </w:rPr>
  </w:style>
  <w:style w:type="character" w:customStyle="1" w:styleId="KommentartextZchn">
    <w:name w:val="Kommentartext Zchn"/>
    <w:basedOn w:val="Absatz-Standardschriftart"/>
    <w:link w:val="Kommentartext"/>
    <w:uiPriority w:val="99"/>
    <w:rsid w:val="00EC2DE4"/>
    <w:rPr>
      <w:rFonts w:asciiTheme="minorHAnsi" w:eastAsiaTheme="minorHAnsi" w:hAnsiTheme="minorHAnsi" w:cstheme="minorBidi"/>
      <w:lang w:val="en-US" w:eastAsia="en-US"/>
    </w:rPr>
  </w:style>
  <w:style w:type="paragraph" w:customStyle="1" w:styleId="Default">
    <w:name w:val="Default"/>
    <w:rsid w:val="00A52763"/>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Office16\Templates\voestalpine%20templates%20(2226)\v_ext_correspondence_de.dotx" TargetMode="External"/></Relationships>
</file>

<file path=word/theme/theme1.xml><?xml version="1.0" encoding="utf-8"?>
<a:theme xmlns:a="http://schemas.openxmlformats.org/drawingml/2006/main" name="Larissa">
  <a:themeElements>
    <a:clrScheme name="voestalpine">
      <a:dk1>
        <a:srgbClr val="333333"/>
      </a:dk1>
      <a:lt1>
        <a:srgbClr val="FFFFFF"/>
      </a:lt1>
      <a:dk2>
        <a:srgbClr val="0082B4"/>
      </a:dk2>
      <a:lt2>
        <a:srgbClr val="E3E3E3"/>
      </a:lt2>
      <a:accent1>
        <a:srgbClr val="50AACD"/>
      </a:accent1>
      <a:accent2>
        <a:srgbClr val="C3E1F0"/>
      </a:accent2>
      <a:accent3>
        <a:srgbClr val="A5A5A5"/>
      </a:accent3>
      <a:accent4>
        <a:srgbClr val="87D25A"/>
      </a:accent4>
      <a:accent5>
        <a:srgbClr val="E1D22D"/>
      </a:accent5>
      <a:accent6>
        <a:srgbClr val="E3E3E3"/>
      </a:accent6>
      <a:hlink>
        <a:srgbClr val="0082B4"/>
      </a:hlink>
      <a:folHlink>
        <a:srgbClr val="A5A5A5"/>
      </a:folHlink>
    </a:clrScheme>
    <a:fontScheme name="voestalpine">
      <a:majorFont>
        <a:latin typeface="voestalpine"/>
        <a:ea typeface=""/>
        <a:cs typeface=""/>
      </a:majorFont>
      <a:minorFont>
        <a:latin typeface="voestalpin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v_ext_correspondence_de.dotx</Template>
  <TotalTime>0</TotalTime>
  <Pages>5</Pages>
  <Words>1210</Words>
  <Characters>8294</Characters>
  <Application>Microsoft Office Word</Application>
  <DocSecurity>0</DocSecurity>
  <Lines>69</Lines>
  <Paragraphs>18</Paragraphs>
  <ScaleCrop>false</ScaleCrop>
  <HeadingPairs>
    <vt:vector size="2" baseType="variant">
      <vt:variant>
        <vt:lpstr>Titel</vt:lpstr>
      </vt:variant>
      <vt:variant>
        <vt:i4>1</vt:i4>
      </vt:variant>
    </vt:vector>
  </HeadingPairs>
  <TitlesOfParts>
    <vt:vector size="1" baseType="lpstr">
      <vt:lpstr/>
    </vt:vector>
  </TitlesOfParts>
  <Company>voestalpine Deutschland GmbH</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Gebhard Silke</dc:creator>
  <cp:lastModifiedBy>Gebhard Silke</cp:lastModifiedBy>
  <cp:revision>17</cp:revision>
  <cp:lastPrinted>2019-11-05T14:43:00Z</cp:lastPrinted>
  <dcterms:created xsi:type="dcterms:W3CDTF">2019-10-23T13:48:00Z</dcterms:created>
  <dcterms:modified xsi:type="dcterms:W3CDTF">2023-03-29T13:54:00Z</dcterms:modified>
</cp:coreProperties>
</file>